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D7ED" w14:textId="6EEB8F21" w:rsidR="0052340B" w:rsidRDefault="0052340B" w:rsidP="00882ED8">
      <w:pPr>
        <w:pStyle w:val="Title"/>
      </w:pPr>
      <w:r w:rsidRPr="00882ED8">
        <w:t xml:space="preserve">COLEHILL </w:t>
      </w:r>
      <w:r w:rsidR="00E82809">
        <w:t>TOWN</w:t>
      </w:r>
      <w:r w:rsidRPr="00882ED8">
        <w:t xml:space="preserve"> COUNCIL </w:t>
      </w:r>
    </w:p>
    <w:p w14:paraId="5A6296AF" w14:textId="77777777" w:rsidR="00882ED8" w:rsidRPr="00882ED8" w:rsidRDefault="00882ED8" w:rsidP="00882ED8">
      <w:pPr>
        <w:pStyle w:val="Title"/>
      </w:pPr>
    </w:p>
    <w:p w14:paraId="133B8D85" w14:textId="77777777" w:rsidR="00882ED8" w:rsidRDefault="00A7321D" w:rsidP="00882ED8">
      <w:pPr>
        <w:pStyle w:val="Title"/>
      </w:pPr>
      <w:r>
        <w:t>APPLICATION FORM</w:t>
      </w:r>
    </w:p>
    <w:p w14:paraId="6EB0E7E7" w14:textId="77777777" w:rsidR="00AF5CCF" w:rsidRDefault="00AF5CCF" w:rsidP="00AF5CCF">
      <w:pPr>
        <w:rPr>
          <w:rFonts w:ascii="Arial" w:hAnsi="Arial" w:cs="Arial"/>
          <w:b/>
        </w:rPr>
      </w:pPr>
    </w:p>
    <w:p w14:paraId="13BD78CA" w14:textId="77777777" w:rsidR="0030378E" w:rsidRDefault="0030378E" w:rsidP="00507CF7"/>
    <w:p w14:paraId="66CF9833" w14:textId="77777777" w:rsidR="0030378E" w:rsidRDefault="0030378E" w:rsidP="00507CF7">
      <w:pPr>
        <w:rPr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t xml:space="preserve">Please complete this application form to the best of your ability, and if further space is needed for any </w:t>
      </w:r>
      <w:proofErr w:type="gramStart"/>
      <w:r w:rsidRPr="0030378E">
        <w:rPr>
          <w:rFonts w:ascii="Arial" w:hAnsi="Arial" w:cs="Arial"/>
          <w:sz w:val="28"/>
          <w:szCs w:val="28"/>
        </w:rPr>
        <w:t>section</w:t>
      </w:r>
      <w:proofErr w:type="gramEnd"/>
      <w:r w:rsidRPr="0030378E">
        <w:rPr>
          <w:rFonts w:ascii="Arial" w:hAnsi="Arial" w:cs="Arial"/>
          <w:sz w:val="28"/>
          <w:szCs w:val="28"/>
        </w:rPr>
        <w:t xml:space="preserve"> then </w:t>
      </w:r>
      <w:proofErr w:type="gramStart"/>
      <w:r w:rsidRPr="0030378E">
        <w:rPr>
          <w:rFonts w:ascii="Arial" w:hAnsi="Arial" w:cs="Arial"/>
          <w:sz w:val="28"/>
          <w:szCs w:val="28"/>
        </w:rPr>
        <w:t>continue on</w:t>
      </w:r>
      <w:proofErr w:type="gramEnd"/>
      <w:r w:rsidRPr="0030378E">
        <w:rPr>
          <w:rFonts w:ascii="Arial" w:hAnsi="Arial" w:cs="Arial"/>
          <w:sz w:val="28"/>
          <w:szCs w:val="28"/>
        </w:rPr>
        <w:t xml:space="preserve"> a separate sheet.  </w:t>
      </w:r>
    </w:p>
    <w:p w14:paraId="450ECCEB" w14:textId="77777777" w:rsidR="0030378E" w:rsidRPr="0030378E" w:rsidRDefault="0030378E" w:rsidP="00507CF7">
      <w:pPr>
        <w:rPr>
          <w:rFonts w:ascii="Arial" w:hAnsi="Arial" w:cs="Arial"/>
          <w:sz w:val="28"/>
          <w:szCs w:val="28"/>
        </w:rPr>
      </w:pPr>
    </w:p>
    <w:p w14:paraId="63D83EE4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Application for employment as: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......................</w:t>
      </w:r>
      <w:r w:rsidRPr="0030378E">
        <w:rPr>
          <w:rFonts w:ascii="Arial" w:hAnsi="Arial" w:cs="Arial"/>
          <w:sz w:val="28"/>
          <w:szCs w:val="28"/>
        </w:rPr>
        <w:br/>
      </w:r>
    </w:p>
    <w:p w14:paraId="79F1A3C4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Name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...............</w:t>
      </w:r>
    </w:p>
    <w:p w14:paraId="46248878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Address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..........................................................</w:t>
      </w:r>
    </w:p>
    <w:p w14:paraId="02943D96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Postcode ............................</w:t>
      </w:r>
      <w:r w:rsidRPr="0030378E">
        <w:rPr>
          <w:rFonts w:ascii="Arial" w:hAnsi="Arial" w:cs="Arial"/>
          <w:sz w:val="28"/>
          <w:szCs w:val="28"/>
        </w:rPr>
        <w:br/>
      </w:r>
    </w:p>
    <w:p w14:paraId="0C0B5CBE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Phone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</w:t>
      </w:r>
      <w:r w:rsidRPr="0030378E">
        <w:rPr>
          <w:rFonts w:ascii="Arial" w:hAnsi="Arial" w:cs="Arial"/>
          <w:sz w:val="28"/>
          <w:szCs w:val="28"/>
        </w:rPr>
        <w:br/>
      </w:r>
    </w:p>
    <w:p w14:paraId="2AF18FD0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Email .......................................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</w:t>
      </w:r>
      <w:r w:rsidRPr="0030378E">
        <w:rPr>
          <w:rFonts w:ascii="Arial" w:hAnsi="Arial" w:cs="Arial"/>
          <w:sz w:val="28"/>
          <w:szCs w:val="28"/>
        </w:rPr>
        <w:br/>
      </w:r>
    </w:p>
    <w:p w14:paraId="1026DE2C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b/>
          <w:bCs/>
          <w:sz w:val="28"/>
          <w:szCs w:val="28"/>
        </w:rPr>
        <w:t>Education and training</w:t>
      </w:r>
      <w:r w:rsidRPr="0030378E">
        <w:rPr>
          <w:rFonts w:ascii="Arial" w:hAnsi="Arial" w:cs="Arial"/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Qualifications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 xml:space="preserve"> (</w:t>
      </w:r>
      <w:r w:rsidR="0030378E">
        <w:rPr>
          <w:rStyle w:val="markedcontent"/>
          <w:rFonts w:ascii="Arial" w:hAnsi="Arial" w:cs="Arial"/>
          <w:sz w:val="28"/>
          <w:szCs w:val="28"/>
        </w:rPr>
        <w:t xml:space="preserve">please 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list establishment, subject and level):</w:t>
      </w:r>
    </w:p>
    <w:p w14:paraId="3E25EA61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4F9D69C2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64EF29D1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462417CF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71B234B7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5C9D4C7C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</w:p>
    <w:p w14:paraId="198C2291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3016CF45" w14:textId="77777777" w:rsidR="00A7321D" w:rsidRPr="0030378E" w:rsidRDefault="00A7321D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30378E">
        <w:rPr>
          <w:rStyle w:val="markedcontent"/>
          <w:rFonts w:ascii="Arial" w:hAnsi="Arial" w:cs="Arial"/>
          <w:b/>
          <w:bCs/>
          <w:sz w:val="28"/>
          <w:szCs w:val="28"/>
        </w:rPr>
        <w:br w:type="page"/>
      </w:r>
    </w:p>
    <w:p w14:paraId="761A658D" w14:textId="77777777" w:rsidR="00A7321D" w:rsidRPr="0030378E" w:rsidRDefault="00A7321D" w:rsidP="00507CF7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30378E">
        <w:rPr>
          <w:rStyle w:val="markedcontent"/>
          <w:rFonts w:ascii="Arial" w:hAnsi="Arial" w:cs="Arial"/>
          <w:b/>
          <w:bCs/>
          <w:sz w:val="28"/>
          <w:szCs w:val="28"/>
        </w:rPr>
        <w:lastRenderedPageBreak/>
        <w:t>Most Recent Employment</w:t>
      </w:r>
    </w:p>
    <w:p w14:paraId="6DB6CA1B" w14:textId="77777777" w:rsidR="00A7321D" w:rsidRPr="0030378E" w:rsidRDefault="00A7321D" w:rsidP="00507CF7">
      <w:pPr>
        <w:rPr>
          <w:rStyle w:val="markedcontent"/>
          <w:rFonts w:ascii="Arial" w:hAnsi="Arial" w:cs="Arial"/>
          <w:b/>
          <w:bCs/>
          <w:sz w:val="28"/>
          <w:szCs w:val="28"/>
        </w:rPr>
      </w:pPr>
    </w:p>
    <w:p w14:paraId="18745FA1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Company</w:t>
      </w:r>
      <w:r w:rsidR="00507CF7" w:rsidRPr="0030378E">
        <w:rPr>
          <w:rStyle w:val="markedcontent"/>
          <w:rFonts w:ascii="Arial" w:hAnsi="Arial" w:cs="Arial"/>
          <w:sz w:val="28"/>
          <w:szCs w:val="28"/>
        </w:rPr>
        <w:t xml:space="preserve"> ............................</w:t>
      </w:r>
      <w:r w:rsidRPr="0030378E">
        <w:rPr>
          <w:rStyle w:val="markedcontent"/>
          <w:rFonts w:ascii="Arial" w:hAnsi="Arial" w:cs="Arial"/>
          <w:sz w:val="28"/>
          <w:szCs w:val="28"/>
        </w:rPr>
        <w:t>......................................</w:t>
      </w:r>
      <w:r w:rsidR="00507CF7" w:rsidRPr="0030378E">
        <w:rPr>
          <w:rFonts w:ascii="Arial" w:hAnsi="Arial" w:cs="Arial"/>
          <w:sz w:val="28"/>
          <w:szCs w:val="28"/>
        </w:rPr>
        <w:br/>
      </w:r>
    </w:p>
    <w:p w14:paraId="438553AB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Address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........................................</w:t>
      </w:r>
      <w:r w:rsidRPr="0030378E">
        <w:rPr>
          <w:rFonts w:ascii="Arial" w:hAnsi="Arial" w:cs="Arial"/>
          <w:sz w:val="28"/>
          <w:szCs w:val="28"/>
        </w:rPr>
        <w:br/>
      </w:r>
    </w:p>
    <w:p w14:paraId="6CE79917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Job title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.........................................</w:t>
      </w:r>
    </w:p>
    <w:p w14:paraId="0BE8FC9F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 xml:space="preserve">Summary of </w:t>
      </w:r>
      <w:r w:rsidRPr="0030378E">
        <w:rPr>
          <w:rStyle w:val="markedcontent"/>
          <w:rFonts w:ascii="Arial" w:hAnsi="Arial" w:cs="Arial"/>
          <w:sz w:val="28"/>
          <w:szCs w:val="28"/>
        </w:rPr>
        <w:t>Duties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:</w:t>
      </w:r>
    </w:p>
    <w:p w14:paraId="04301D95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44EB8AFC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1B3FC5AF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788F7FC5" w14:textId="77777777" w:rsidR="00C74E1C" w:rsidRPr="0030378E" w:rsidRDefault="00C74E1C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3425A76C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Current Salary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 ............................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.....</w:t>
      </w:r>
    </w:p>
    <w:p w14:paraId="2394A1A5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Length of time with employer ..........................</w:t>
      </w:r>
      <w:r w:rsidRPr="0030378E">
        <w:rPr>
          <w:rFonts w:ascii="Arial" w:hAnsi="Arial" w:cs="Arial"/>
          <w:sz w:val="28"/>
          <w:szCs w:val="28"/>
        </w:rPr>
        <w:br/>
      </w:r>
    </w:p>
    <w:p w14:paraId="1809EE64" w14:textId="77777777" w:rsidR="00A7321D" w:rsidRPr="0030378E" w:rsidRDefault="00507CF7" w:rsidP="00507CF7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Reason for leaving</w:t>
      </w:r>
      <w:r w:rsidR="00A7321D" w:rsidRPr="0030378E">
        <w:rPr>
          <w:rStyle w:val="markedcontent"/>
          <w:rFonts w:ascii="Arial" w:hAnsi="Arial" w:cs="Arial"/>
          <w:sz w:val="28"/>
          <w:szCs w:val="28"/>
        </w:rPr>
        <w:t>……………………………………………………</w:t>
      </w:r>
    </w:p>
    <w:p w14:paraId="500B35B0" w14:textId="77777777" w:rsidR="00A7321D" w:rsidRPr="0030378E" w:rsidRDefault="00A7321D" w:rsidP="00507CF7">
      <w:pPr>
        <w:rPr>
          <w:rStyle w:val="markedcontent"/>
          <w:rFonts w:ascii="Arial" w:hAnsi="Arial" w:cs="Arial"/>
          <w:sz w:val="28"/>
          <w:szCs w:val="28"/>
        </w:rPr>
      </w:pPr>
    </w:p>
    <w:p w14:paraId="59178617" w14:textId="77777777" w:rsidR="00A7321D" w:rsidRPr="0030378E" w:rsidRDefault="00507CF7" w:rsidP="00A7321D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  <w:r w:rsidR="00A7321D" w:rsidRPr="0030378E">
        <w:rPr>
          <w:rStyle w:val="markedcontent"/>
          <w:rFonts w:ascii="Arial" w:hAnsi="Arial" w:cs="Arial"/>
          <w:b/>
          <w:bCs/>
          <w:sz w:val="28"/>
          <w:szCs w:val="28"/>
        </w:rPr>
        <w:t>Previous Employment</w:t>
      </w:r>
      <w:r w:rsidR="00C74E1C" w:rsidRPr="0030378E">
        <w:rPr>
          <w:rStyle w:val="markedcontent"/>
          <w:rFonts w:ascii="Arial" w:hAnsi="Arial" w:cs="Arial"/>
          <w:b/>
          <w:bCs/>
          <w:sz w:val="28"/>
          <w:szCs w:val="28"/>
        </w:rPr>
        <w:t>s</w:t>
      </w:r>
    </w:p>
    <w:p w14:paraId="7680026F" w14:textId="77777777" w:rsidR="00C74E1C" w:rsidRPr="0030378E" w:rsidRDefault="00C74E1C" w:rsidP="00A7321D">
      <w:pPr>
        <w:rPr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 xml:space="preserve">Please tell us about other jobs you have done and about the skills you used and/or learned in those jobs that you think </w:t>
      </w:r>
      <w:proofErr w:type="gramStart"/>
      <w:r w:rsidRPr="0030378E">
        <w:rPr>
          <w:rStyle w:val="markedcontent"/>
          <w:rFonts w:ascii="Arial" w:hAnsi="Arial" w:cs="Arial"/>
          <w:sz w:val="28"/>
          <w:szCs w:val="28"/>
        </w:rPr>
        <w:t>relevant</w:t>
      </w:r>
      <w:proofErr w:type="gramEnd"/>
      <w:r w:rsidRPr="0030378E">
        <w:rPr>
          <w:rStyle w:val="markedcontent"/>
          <w:rFonts w:ascii="Arial" w:hAnsi="Arial" w:cs="Arial"/>
          <w:sz w:val="28"/>
          <w:szCs w:val="28"/>
        </w:rPr>
        <w:t xml:space="preserve"> to the advertised role:</w:t>
      </w:r>
    </w:p>
    <w:p w14:paraId="27EA539D" w14:textId="77777777" w:rsidR="00C74E1C" w:rsidRPr="0030378E" w:rsidRDefault="00C74E1C" w:rsidP="00A7321D">
      <w:pPr>
        <w:rPr>
          <w:rFonts w:ascii="Arial" w:hAnsi="Arial" w:cs="Arial"/>
          <w:sz w:val="28"/>
          <w:szCs w:val="28"/>
        </w:rPr>
      </w:pPr>
    </w:p>
    <w:p w14:paraId="6396681A" w14:textId="77777777" w:rsidR="00C74E1C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Fonts w:ascii="Arial" w:hAnsi="Arial" w:cs="Arial"/>
          <w:sz w:val="28"/>
          <w:szCs w:val="28"/>
        </w:rPr>
        <w:br/>
      </w:r>
    </w:p>
    <w:p w14:paraId="1C24A4E2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44D63A1C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69800D00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707FA81E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6C616F0C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70EE0BC7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7746CB33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71EE51BF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5EC2EDB8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772683E2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1B9E5F5A" w14:textId="77777777" w:rsidR="0030378E" w:rsidRDefault="0030378E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>
        <w:rPr>
          <w:rStyle w:val="markedcontent"/>
          <w:rFonts w:ascii="Arial" w:hAnsi="Arial" w:cs="Arial"/>
          <w:b/>
          <w:bCs/>
          <w:sz w:val="28"/>
          <w:szCs w:val="28"/>
        </w:rPr>
        <w:br w:type="page"/>
      </w:r>
    </w:p>
    <w:p w14:paraId="25BCC90D" w14:textId="77777777" w:rsidR="00C74E1C" w:rsidRPr="0030378E" w:rsidRDefault="00C74E1C" w:rsidP="00A7321D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30378E">
        <w:rPr>
          <w:rStyle w:val="markedcontent"/>
          <w:rFonts w:ascii="Arial" w:hAnsi="Arial" w:cs="Arial"/>
          <w:b/>
          <w:bCs/>
          <w:sz w:val="28"/>
          <w:szCs w:val="28"/>
        </w:rPr>
        <w:lastRenderedPageBreak/>
        <w:t>Suitability for the Role</w:t>
      </w:r>
    </w:p>
    <w:p w14:paraId="5679CAE4" w14:textId="77777777" w:rsidR="00C74E1C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Please tell us why you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’ve </w:t>
      </w:r>
      <w:r w:rsidRPr="0030378E">
        <w:rPr>
          <w:rStyle w:val="markedcontent"/>
          <w:rFonts w:ascii="Arial" w:hAnsi="Arial" w:cs="Arial"/>
          <w:sz w:val="28"/>
          <w:szCs w:val="28"/>
        </w:rPr>
        <w:t>applied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>, a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nd 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what makes you the best </w:t>
      </w:r>
      <w:r w:rsidRPr="0030378E">
        <w:rPr>
          <w:rStyle w:val="markedcontent"/>
          <w:rFonts w:ascii="Arial" w:hAnsi="Arial" w:cs="Arial"/>
          <w:sz w:val="28"/>
          <w:szCs w:val="28"/>
        </w:rPr>
        <w:t>person for the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30378E">
        <w:rPr>
          <w:rStyle w:val="markedcontent"/>
          <w:rFonts w:ascii="Arial" w:hAnsi="Arial" w:cs="Arial"/>
          <w:sz w:val="28"/>
          <w:szCs w:val="28"/>
        </w:rPr>
        <w:t>job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>:</w:t>
      </w:r>
    </w:p>
    <w:p w14:paraId="19697E7F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7F2696AA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066EF15F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692E757E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365E5484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5BDD1B73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4C730044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72DE0359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4A335495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2E40BDA8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04B8B498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3CF4E789" w14:textId="77777777" w:rsidR="00C74E1C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1A635514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6FC39FBA" w14:textId="77777777" w:rsidR="0030378E" w:rsidRP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3ED39D01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573B01B5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0DBD6E80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3744CDA3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6591B556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21E69D41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272B8781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4BFA1EE1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557F6E5C" w14:textId="77777777" w:rsidR="00C74E1C" w:rsidRPr="0030378E" w:rsidRDefault="00C74E1C">
      <w:pPr>
        <w:rPr>
          <w:rStyle w:val="markedcontent"/>
          <w:rFonts w:ascii="Arial" w:hAnsi="Arial" w:cs="Arial"/>
          <w:sz w:val="28"/>
          <w:szCs w:val="28"/>
        </w:rPr>
      </w:pPr>
    </w:p>
    <w:p w14:paraId="14B9AA59" w14:textId="77777777" w:rsidR="0030378E" w:rsidRDefault="00C74E1C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Please tell us about any other relevant experience and interests:</w:t>
      </w:r>
    </w:p>
    <w:p w14:paraId="31C8D387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0067A88E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23BA0024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31A43388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0359B117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22EB7A2D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3EBADA61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21588066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5B4295A1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247333C2" w14:textId="77777777" w:rsidR="0030378E" w:rsidRDefault="0030378E">
      <w:pPr>
        <w:rPr>
          <w:rStyle w:val="markedcontent"/>
          <w:rFonts w:ascii="Arial" w:hAnsi="Arial" w:cs="Arial"/>
          <w:sz w:val="28"/>
          <w:szCs w:val="28"/>
        </w:rPr>
      </w:pPr>
    </w:p>
    <w:p w14:paraId="72954D06" w14:textId="77777777" w:rsidR="0030378E" w:rsidRDefault="0030378E" w:rsidP="0030378E">
      <w:pPr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Do you </w:t>
      </w:r>
      <w:proofErr w:type="gramStart"/>
      <w:r>
        <w:rPr>
          <w:rStyle w:val="markedcontent"/>
          <w:rFonts w:ascii="Arial" w:hAnsi="Arial" w:cs="Arial"/>
          <w:sz w:val="28"/>
          <w:szCs w:val="28"/>
        </w:rPr>
        <w:t>hold</w:t>
      </w:r>
      <w:proofErr w:type="gramEnd"/>
      <w:r>
        <w:rPr>
          <w:rStyle w:val="markedcontent"/>
          <w:rFonts w:ascii="Arial" w:hAnsi="Arial" w:cs="Arial"/>
          <w:sz w:val="28"/>
          <w:szCs w:val="28"/>
        </w:rPr>
        <w:t xml:space="preserve"> a current driving license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?   </w:t>
      </w:r>
      <w:r>
        <w:rPr>
          <w:rStyle w:val="markedcontent"/>
          <w:rFonts w:ascii="Arial" w:hAnsi="Arial" w:cs="Arial"/>
          <w:sz w:val="28"/>
          <w:szCs w:val="28"/>
        </w:rPr>
        <w:tab/>
      </w:r>
      <w:r w:rsidRPr="0030378E">
        <w:rPr>
          <w:rStyle w:val="markedcontent"/>
          <w:rFonts w:ascii="Arial" w:hAnsi="Arial" w:cs="Arial"/>
          <w:sz w:val="28"/>
          <w:szCs w:val="28"/>
        </w:rPr>
        <w:t>Yes / No</w:t>
      </w:r>
    </w:p>
    <w:p w14:paraId="64B8DE2E" w14:textId="66970524" w:rsidR="0030378E" w:rsidRPr="0030378E" w:rsidRDefault="0030378E" w:rsidP="0030378E">
      <w:pPr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Do you have access to a </w:t>
      </w:r>
      <w:r w:rsidR="00E31B4A">
        <w:rPr>
          <w:rStyle w:val="markedcontent"/>
          <w:rFonts w:ascii="Arial" w:hAnsi="Arial" w:cs="Arial"/>
          <w:sz w:val="28"/>
          <w:szCs w:val="28"/>
        </w:rPr>
        <w:t>vehicle</w:t>
      </w:r>
      <w:r>
        <w:rPr>
          <w:rStyle w:val="markedcontent"/>
          <w:rFonts w:ascii="Arial" w:hAnsi="Arial" w:cs="Arial"/>
          <w:sz w:val="28"/>
          <w:szCs w:val="28"/>
        </w:rPr>
        <w:t>?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ab/>
      </w:r>
      <w:r>
        <w:rPr>
          <w:rStyle w:val="markedcontent"/>
          <w:rFonts w:ascii="Arial" w:hAnsi="Arial" w:cs="Arial"/>
          <w:sz w:val="28"/>
          <w:szCs w:val="28"/>
        </w:rPr>
        <w:tab/>
      </w:r>
      <w:r w:rsidRPr="0030378E">
        <w:rPr>
          <w:rStyle w:val="markedcontent"/>
          <w:rFonts w:ascii="Arial" w:hAnsi="Arial" w:cs="Arial"/>
          <w:sz w:val="28"/>
          <w:szCs w:val="28"/>
        </w:rPr>
        <w:t>Yes / No</w:t>
      </w:r>
    </w:p>
    <w:p w14:paraId="2330866B" w14:textId="77777777" w:rsidR="00C74E1C" w:rsidRDefault="00C74E1C">
      <w:pPr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br w:type="page"/>
      </w:r>
    </w:p>
    <w:p w14:paraId="17A18C71" w14:textId="77777777" w:rsidR="00C74E1C" w:rsidRPr="0030378E" w:rsidRDefault="00C74E1C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lastRenderedPageBreak/>
        <w:t>D</w:t>
      </w:r>
      <w:r w:rsidR="00507CF7" w:rsidRPr="0030378E">
        <w:rPr>
          <w:rStyle w:val="markedcontent"/>
          <w:rFonts w:ascii="Arial" w:hAnsi="Arial" w:cs="Arial"/>
          <w:sz w:val="28"/>
          <w:szCs w:val="28"/>
        </w:rPr>
        <w:t>o you consider yourself to have a disability?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   </w:t>
      </w:r>
      <w:r w:rsidR="00507CF7" w:rsidRPr="0030378E">
        <w:rPr>
          <w:rStyle w:val="markedcontent"/>
          <w:rFonts w:ascii="Arial" w:hAnsi="Arial" w:cs="Arial"/>
          <w:sz w:val="28"/>
          <w:szCs w:val="28"/>
        </w:rPr>
        <w:t>Yes / No</w:t>
      </w:r>
    </w:p>
    <w:p w14:paraId="2B958F2A" w14:textId="77777777" w:rsidR="00C74E1C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sz w:val="28"/>
          <w:szCs w:val="28"/>
        </w:rPr>
        <w:br/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If </w:t>
      </w:r>
      <w:proofErr w:type="gramStart"/>
      <w:r w:rsidR="00C74E1C" w:rsidRPr="0030378E">
        <w:rPr>
          <w:rStyle w:val="markedcontent"/>
          <w:rFonts w:ascii="Arial" w:hAnsi="Arial" w:cs="Arial"/>
          <w:sz w:val="28"/>
          <w:szCs w:val="28"/>
        </w:rPr>
        <w:t>Yes</w:t>
      </w:r>
      <w:proofErr w:type="gramEnd"/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, then are </w:t>
      </w:r>
      <w:r w:rsidRPr="0030378E">
        <w:rPr>
          <w:rStyle w:val="markedcontent"/>
          <w:rFonts w:ascii="Arial" w:hAnsi="Arial" w:cs="Arial"/>
          <w:sz w:val="28"/>
          <w:szCs w:val="28"/>
        </w:rPr>
        <w:t>there any ‘reasonable adjustments’ we can make to assist you in your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30378E">
        <w:rPr>
          <w:rStyle w:val="markedcontent"/>
          <w:rFonts w:ascii="Arial" w:hAnsi="Arial" w:cs="Arial"/>
          <w:sz w:val="28"/>
          <w:szCs w:val="28"/>
        </w:rPr>
        <w:t>application or with our recruitment process</w:t>
      </w:r>
      <w:r w:rsidR="00C74E1C" w:rsidRPr="0030378E">
        <w:rPr>
          <w:rStyle w:val="markedcontent"/>
          <w:rFonts w:ascii="Arial" w:hAnsi="Arial" w:cs="Arial"/>
          <w:sz w:val="28"/>
          <w:szCs w:val="28"/>
        </w:rPr>
        <w:t>?</w:t>
      </w:r>
    </w:p>
    <w:p w14:paraId="23A1F602" w14:textId="77777777" w:rsidR="00C74E1C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sz w:val="28"/>
          <w:szCs w:val="28"/>
        </w:rPr>
        <w:br/>
      </w:r>
    </w:p>
    <w:p w14:paraId="1767639A" w14:textId="77777777" w:rsidR="00C74E1C" w:rsidRPr="0030378E" w:rsidRDefault="00EF5A54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A</w:t>
      </w:r>
      <w:r w:rsidR="00507CF7" w:rsidRPr="0030378E">
        <w:rPr>
          <w:rStyle w:val="markedcontent"/>
          <w:rFonts w:ascii="Arial" w:hAnsi="Arial" w:cs="Arial"/>
          <w:sz w:val="28"/>
          <w:szCs w:val="28"/>
        </w:rPr>
        <w:t xml:space="preserve">re </w:t>
      </w:r>
      <w:r w:rsidRPr="0030378E">
        <w:rPr>
          <w:rStyle w:val="markedcontent"/>
          <w:rFonts w:ascii="Arial" w:hAnsi="Arial" w:cs="Arial"/>
          <w:sz w:val="28"/>
          <w:szCs w:val="28"/>
        </w:rPr>
        <w:t xml:space="preserve">there </w:t>
      </w:r>
      <w:r w:rsidR="00507CF7" w:rsidRPr="0030378E">
        <w:rPr>
          <w:rStyle w:val="markedcontent"/>
          <w:rFonts w:ascii="Arial" w:hAnsi="Arial" w:cs="Arial"/>
          <w:sz w:val="28"/>
          <w:szCs w:val="28"/>
        </w:rPr>
        <w:t>any dates when you will not be available for interview</w:t>
      </w:r>
      <w:r w:rsidRPr="0030378E">
        <w:rPr>
          <w:rStyle w:val="markedcontent"/>
          <w:rFonts w:ascii="Arial" w:hAnsi="Arial" w:cs="Arial"/>
          <w:sz w:val="28"/>
          <w:szCs w:val="28"/>
        </w:rPr>
        <w:t>?</w:t>
      </w:r>
    </w:p>
    <w:p w14:paraId="7464B940" w14:textId="77777777" w:rsidR="00EF5A54" w:rsidRDefault="00EF5A54" w:rsidP="00A7321D">
      <w:pPr>
        <w:rPr>
          <w:rStyle w:val="markedcontent"/>
          <w:rFonts w:ascii="Arial" w:hAnsi="Arial" w:cs="Arial"/>
          <w:sz w:val="30"/>
          <w:szCs w:val="30"/>
        </w:rPr>
      </w:pPr>
    </w:p>
    <w:p w14:paraId="5723AFD4" w14:textId="77777777" w:rsidR="00EF5A54" w:rsidRDefault="00EF5A54" w:rsidP="00A7321D">
      <w:pPr>
        <w:rPr>
          <w:rStyle w:val="markedcontent"/>
          <w:rFonts w:ascii="Arial" w:hAnsi="Arial" w:cs="Arial"/>
          <w:sz w:val="30"/>
          <w:szCs w:val="30"/>
        </w:rPr>
      </w:pPr>
    </w:p>
    <w:p w14:paraId="0F1D414B" w14:textId="77777777" w:rsidR="00EF5A54" w:rsidRPr="0030378E" w:rsidRDefault="00EF5A54" w:rsidP="00A7321D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30378E">
        <w:rPr>
          <w:rStyle w:val="markedcontent"/>
          <w:rFonts w:ascii="Arial" w:hAnsi="Arial" w:cs="Arial"/>
          <w:b/>
          <w:bCs/>
          <w:sz w:val="28"/>
          <w:szCs w:val="28"/>
        </w:rPr>
        <w:t>References</w:t>
      </w:r>
    </w:p>
    <w:p w14:paraId="705E9596" w14:textId="77777777" w:rsidR="00EF5A54" w:rsidRPr="0030378E" w:rsidRDefault="00EF5A54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Please provide details of two referees.  Note they will not be contacted prior to interview.  References will be taken up once a job offer has been accepted by the successful candidate:</w:t>
      </w:r>
    </w:p>
    <w:p w14:paraId="779D964C" w14:textId="77777777" w:rsidR="00EF5A54" w:rsidRDefault="00EF5A54" w:rsidP="00A7321D">
      <w:pPr>
        <w:rPr>
          <w:rStyle w:val="markedcontent"/>
          <w:rFonts w:ascii="Arial" w:hAnsi="Arial" w:cs="Arial"/>
          <w:sz w:val="30"/>
          <w:szCs w:val="30"/>
        </w:rPr>
      </w:pP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5098"/>
        <w:gridCol w:w="5098"/>
      </w:tblGrid>
      <w:tr w:rsidR="00EF5A54" w14:paraId="79089124" w14:textId="77777777" w:rsidTr="00EF5A54">
        <w:tc>
          <w:tcPr>
            <w:tcW w:w="5098" w:type="dxa"/>
          </w:tcPr>
          <w:p w14:paraId="739BD6B8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Name:</w:t>
            </w:r>
          </w:p>
          <w:p w14:paraId="3C894D73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98" w:type="dxa"/>
          </w:tcPr>
          <w:p w14:paraId="7A6D114F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Name:</w:t>
            </w:r>
          </w:p>
          <w:p w14:paraId="453E106A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EF5A54" w14:paraId="03452C69" w14:textId="77777777" w:rsidTr="00EF5A54">
        <w:tc>
          <w:tcPr>
            <w:tcW w:w="5098" w:type="dxa"/>
          </w:tcPr>
          <w:p w14:paraId="58B4FBBA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Address:</w:t>
            </w:r>
          </w:p>
          <w:p w14:paraId="3229ECE8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0D724E0F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75295DC1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98" w:type="dxa"/>
          </w:tcPr>
          <w:p w14:paraId="4EFE99D1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Address:</w:t>
            </w:r>
          </w:p>
          <w:p w14:paraId="185FC590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2D2AE899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622A13C4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EF5A54" w14:paraId="22B6CF43" w14:textId="77777777" w:rsidTr="00EF5A54">
        <w:tc>
          <w:tcPr>
            <w:tcW w:w="5098" w:type="dxa"/>
          </w:tcPr>
          <w:p w14:paraId="0FC56255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Phone:</w:t>
            </w:r>
          </w:p>
          <w:p w14:paraId="225A1479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98" w:type="dxa"/>
          </w:tcPr>
          <w:p w14:paraId="74D03C46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Phone:</w:t>
            </w:r>
          </w:p>
          <w:p w14:paraId="73A52CDB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EF5A54" w14:paraId="4BDE97E6" w14:textId="77777777" w:rsidTr="00EF5A54">
        <w:tc>
          <w:tcPr>
            <w:tcW w:w="5098" w:type="dxa"/>
          </w:tcPr>
          <w:p w14:paraId="5A3A0100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Email:</w:t>
            </w:r>
          </w:p>
          <w:p w14:paraId="7E4537A9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98" w:type="dxa"/>
          </w:tcPr>
          <w:p w14:paraId="4075465B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Email:</w:t>
            </w:r>
          </w:p>
          <w:p w14:paraId="6E18E38D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EF5A54" w14:paraId="0F1DD005" w14:textId="77777777" w:rsidTr="00EF5A54">
        <w:tc>
          <w:tcPr>
            <w:tcW w:w="5098" w:type="dxa"/>
          </w:tcPr>
          <w:p w14:paraId="3576402D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In what capacity do you know this person?</w:t>
            </w:r>
          </w:p>
          <w:p w14:paraId="1488CE39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5F5C2C4F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6E1CB71A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5EA94991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1F7839E3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98" w:type="dxa"/>
          </w:tcPr>
          <w:p w14:paraId="625176C1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30378E">
              <w:rPr>
                <w:rStyle w:val="markedcontent"/>
                <w:rFonts w:ascii="Arial" w:hAnsi="Arial" w:cs="Arial"/>
                <w:sz w:val="28"/>
                <w:szCs w:val="28"/>
              </w:rPr>
              <w:t>In what capacity do you know this person?</w:t>
            </w:r>
          </w:p>
          <w:p w14:paraId="6A45BA47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100832C7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2590AEDF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3A916BCA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  <w:p w14:paraId="77E108DC" w14:textId="77777777" w:rsidR="00EF5A54" w:rsidRPr="0030378E" w:rsidRDefault="00EF5A54" w:rsidP="00EF5A54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05C1F91B" w14:textId="77777777" w:rsidR="0030378E" w:rsidRDefault="0030378E" w:rsidP="00A7321D">
      <w:pPr>
        <w:rPr>
          <w:rStyle w:val="markedcontent"/>
          <w:rFonts w:ascii="Arial" w:hAnsi="Arial" w:cs="Arial"/>
          <w:sz w:val="28"/>
          <w:szCs w:val="28"/>
        </w:rPr>
      </w:pPr>
    </w:p>
    <w:p w14:paraId="7D7E3781" w14:textId="77777777" w:rsidR="00EF5A54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rStyle w:val="markedcontent"/>
          <w:rFonts w:ascii="Arial" w:hAnsi="Arial" w:cs="Arial"/>
          <w:sz w:val="28"/>
          <w:szCs w:val="28"/>
        </w:rPr>
        <w:t>I confirm that to the best of my knowledge the information I have provided on this form is</w:t>
      </w:r>
      <w:r w:rsidR="00EF5A54" w:rsidRPr="0030378E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30378E">
        <w:rPr>
          <w:rStyle w:val="markedcontent"/>
          <w:rFonts w:ascii="Arial" w:hAnsi="Arial" w:cs="Arial"/>
          <w:sz w:val="28"/>
          <w:szCs w:val="28"/>
        </w:rPr>
        <w:t>correct and I accept that providing deliberately false information could result in my</w:t>
      </w:r>
      <w:r w:rsidR="00EF5A54" w:rsidRPr="0030378E">
        <w:rPr>
          <w:rStyle w:val="markedcontent"/>
          <w:rFonts w:ascii="Arial" w:hAnsi="Arial" w:cs="Arial"/>
          <w:sz w:val="28"/>
          <w:szCs w:val="28"/>
        </w:rPr>
        <w:t xml:space="preserve"> d</w:t>
      </w:r>
      <w:r w:rsidRPr="0030378E">
        <w:rPr>
          <w:rStyle w:val="markedcontent"/>
          <w:rFonts w:ascii="Arial" w:hAnsi="Arial" w:cs="Arial"/>
          <w:sz w:val="28"/>
          <w:szCs w:val="28"/>
        </w:rPr>
        <w:t>ismissal.</w:t>
      </w:r>
    </w:p>
    <w:p w14:paraId="6E2440A1" w14:textId="77777777" w:rsidR="00EF5A54" w:rsidRPr="0030378E" w:rsidRDefault="00507CF7" w:rsidP="00A7321D">
      <w:pPr>
        <w:rPr>
          <w:rStyle w:val="markedcontent"/>
          <w:rFonts w:ascii="Arial" w:hAnsi="Arial" w:cs="Arial"/>
          <w:sz w:val="28"/>
          <w:szCs w:val="28"/>
        </w:rPr>
      </w:pPr>
      <w:r w:rsidRPr="0030378E">
        <w:rPr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Name ..................................................................</w:t>
      </w:r>
    </w:p>
    <w:p w14:paraId="7FD0488F" w14:textId="77777777" w:rsidR="0052340B" w:rsidRPr="0030378E" w:rsidRDefault="00507CF7" w:rsidP="00AF5CCF">
      <w:pPr>
        <w:rPr>
          <w:rFonts w:ascii="Arial" w:hAnsi="Arial" w:cs="Arial"/>
          <w:sz w:val="28"/>
          <w:szCs w:val="28"/>
        </w:rPr>
      </w:pPr>
      <w:r w:rsidRPr="0030378E">
        <w:rPr>
          <w:sz w:val="28"/>
          <w:szCs w:val="28"/>
        </w:rPr>
        <w:br/>
      </w:r>
      <w:r w:rsidRPr="0030378E">
        <w:rPr>
          <w:rStyle w:val="markedcontent"/>
          <w:rFonts w:ascii="Arial" w:hAnsi="Arial" w:cs="Arial"/>
          <w:sz w:val="28"/>
          <w:szCs w:val="28"/>
        </w:rPr>
        <w:t>Signature .................................................. Date.............</w:t>
      </w:r>
      <w:r w:rsidR="00EF5A54" w:rsidRPr="0030378E">
        <w:rPr>
          <w:rStyle w:val="markedcontent"/>
          <w:rFonts w:ascii="Arial" w:hAnsi="Arial" w:cs="Arial"/>
          <w:sz w:val="28"/>
          <w:szCs w:val="28"/>
        </w:rPr>
        <w:t>......</w:t>
      </w:r>
    </w:p>
    <w:sectPr w:rsidR="0052340B" w:rsidRPr="0030378E" w:rsidSect="0052340B">
      <w:footerReference w:type="default" r:id="rId8"/>
      <w:headerReference w:type="first" r:id="rId9"/>
      <w:footerReference w:type="first" r:id="rId10"/>
      <w:pgSz w:w="12240" w:h="15840"/>
      <w:pgMar w:top="1440" w:right="900" w:bottom="1440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3C40" w14:textId="77777777" w:rsidR="003E6E06" w:rsidRDefault="003E6E06">
      <w:r>
        <w:separator/>
      </w:r>
    </w:p>
  </w:endnote>
  <w:endnote w:type="continuationSeparator" w:id="0">
    <w:p w14:paraId="5F0464C0" w14:textId="77777777" w:rsidR="003E6E06" w:rsidRDefault="003E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07CC" w14:textId="1354CCCE" w:rsidR="0013387F" w:rsidRPr="00391071" w:rsidRDefault="0013387F" w:rsidP="0013387F">
    <w:pPr>
      <w:pStyle w:val="Footer"/>
      <w:tabs>
        <w:tab w:val="clear" w:pos="4320"/>
        <w:tab w:val="center" w:pos="5103"/>
      </w:tabs>
      <w:rPr>
        <w:rFonts w:ascii="Arial" w:hAnsi="Arial" w:cs="Arial"/>
        <w:sz w:val="22"/>
        <w:szCs w:val="22"/>
      </w:rPr>
    </w:pPr>
    <w:r w:rsidRPr="00391071">
      <w:rPr>
        <w:rFonts w:ascii="Arial" w:hAnsi="Arial" w:cs="Arial"/>
        <w:sz w:val="22"/>
        <w:szCs w:val="22"/>
      </w:rPr>
      <w:t xml:space="preserve">Colehill </w:t>
    </w:r>
    <w:r w:rsidR="00D33179">
      <w:rPr>
        <w:rFonts w:ascii="Arial" w:hAnsi="Arial" w:cs="Arial"/>
        <w:sz w:val="22"/>
        <w:szCs w:val="22"/>
      </w:rPr>
      <w:t>Town</w:t>
    </w:r>
    <w:r w:rsidRPr="00391071">
      <w:rPr>
        <w:rFonts w:ascii="Arial" w:hAnsi="Arial" w:cs="Arial"/>
        <w:sz w:val="22"/>
        <w:szCs w:val="22"/>
      </w:rPr>
      <w:t xml:space="preserve"> Council</w:t>
    </w:r>
    <w:r w:rsidRPr="00391071">
      <w:rPr>
        <w:rFonts w:ascii="Arial" w:hAnsi="Arial" w:cs="Arial"/>
        <w:sz w:val="22"/>
        <w:szCs w:val="22"/>
      </w:rPr>
      <w:ptab w:relativeTo="margin" w:alignment="center" w:leader="none"/>
    </w:r>
    <w:r w:rsidRPr="00391071">
      <w:rPr>
        <w:rFonts w:ascii="Arial" w:hAnsi="Arial" w:cs="Arial"/>
        <w:sz w:val="22"/>
        <w:szCs w:val="22"/>
      </w:rPr>
      <w:ptab w:relativeTo="margin" w:alignment="right" w:leader="none"/>
    </w:r>
    <w:r w:rsidRPr="00391071">
      <w:rPr>
        <w:rFonts w:ascii="Arial" w:hAnsi="Arial" w:cs="Arial"/>
        <w:sz w:val="22"/>
        <w:szCs w:val="22"/>
      </w:rPr>
      <w:t xml:space="preserve">Page </w:t>
    </w:r>
    <w:r w:rsidRPr="00391071">
      <w:rPr>
        <w:rFonts w:ascii="Arial" w:hAnsi="Arial" w:cs="Arial"/>
        <w:sz w:val="22"/>
        <w:szCs w:val="22"/>
      </w:rPr>
      <w:fldChar w:fldCharType="begin"/>
    </w:r>
    <w:r w:rsidRPr="00391071">
      <w:rPr>
        <w:rFonts w:ascii="Arial" w:hAnsi="Arial" w:cs="Arial"/>
        <w:sz w:val="22"/>
        <w:szCs w:val="22"/>
      </w:rPr>
      <w:instrText xml:space="preserve"> PAGE   \* MERGEFORMAT </w:instrText>
    </w:r>
    <w:r w:rsidRPr="0039107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</w:rPr>
      <w:t>2</w:t>
    </w:r>
    <w:r w:rsidRPr="00391071">
      <w:rPr>
        <w:rFonts w:ascii="Arial" w:hAnsi="Arial" w:cs="Arial"/>
        <w:sz w:val="22"/>
        <w:szCs w:val="22"/>
      </w:rPr>
      <w:fldChar w:fldCharType="end"/>
    </w:r>
    <w:r w:rsidRPr="00391071">
      <w:rPr>
        <w:rFonts w:ascii="Arial" w:hAnsi="Arial" w:cs="Arial"/>
        <w:sz w:val="22"/>
        <w:szCs w:val="22"/>
      </w:rPr>
      <w:t xml:space="preserve"> of </w:t>
    </w:r>
    <w:r w:rsidRPr="00391071">
      <w:rPr>
        <w:rFonts w:ascii="Arial" w:hAnsi="Arial" w:cs="Arial"/>
        <w:sz w:val="22"/>
        <w:szCs w:val="22"/>
      </w:rPr>
      <w:fldChar w:fldCharType="begin"/>
    </w:r>
    <w:r w:rsidRPr="00391071">
      <w:rPr>
        <w:rFonts w:ascii="Arial" w:hAnsi="Arial" w:cs="Arial"/>
        <w:sz w:val="22"/>
        <w:szCs w:val="22"/>
      </w:rPr>
      <w:instrText xml:space="preserve"> NUMPAGES   \* MERGEFORMAT </w:instrText>
    </w:r>
    <w:r w:rsidRPr="0039107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</w:rPr>
      <w:t>22</w:t>
    </w:r>
    <w:r w:rsidRPr="00391071">
      <w:rPr>
        <w:rFonts w:ascii="Arial" w:hAnsi="Arial" w:cs="Arial"/>
        <w:sz w:val="22"/>
        <w:szCs w:val="22"/>
      </w:rPr>
      <w:fldChar w:fldCharType="end"/>
    </w:r>
  </w:p>
  <w:p w14:paraId="38C221CF" w14:textId="77777777" w:rsidR="00C32097" w:rsidRPr="00C32097" w:rsidRDefault="00C32097" w:rsidP="00C32097">
    <w:pPr>
      <w:pStyle w:val="Footer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376D" w14:textId="270CDDA0" w:rsidR="0052340B" w:rsidRPr="00391071" w:rsidRDefault="0052340B" w:rsidP="0052340B">
    <w:pPr>
      <w:pStyle w:val="Footer"/>
      <w:tabs>
        <w:tab w:val="clear" w:pos="4320"/>
        <w:tab w:val="center" w:pos="5103"/>
      </w:tabs>
      <w:rPr>
        <w:rFonts w:ascii="Arial" w:hAnsi="Arial" w:cs="Arial"/>
        <w:sz w:val="22"/>
        <w:szCs w:val="22"/>
      </w:rPr>
    </w:pPr>
    <w:r w:rsidRPr="00391071">
      <w:rPr>
        <w:rFonts w:ascii="Arial" w:hAnsi="Arial" w:cs="Arial"/>
        <w:sz w:val="22"/>
        <w:szCs w:val="22"/>
      </w:rPr>
      <w:t xml:space="preserve">Colehill </w:t>
    </w:r>
    <w:r w:rsidR="00D33179">
      <w:rPr>
        <w:rFonts w:ascii="Arial" w:hAnsi="Arial" w:cs="Arial"/>
        <w:sz w:val="22"/>
        <w:szCs w:val="22"/>
      </w:rPr>
      <w:t>Town</w:t>
    </w:r>
    <w:r w:rsidRPr="00391071">
      <w:rPr>
        <w:rFonts w:ascii="Arial" w:hAnsi="Arial" w:cs="Arial"/>
        <w:sz w:val="22"/>
        <w:szCs w:val="22"/>
      </w:rPr>
      <w:t xml:space="preserve"> Council</w:t>
    </w:r>
    <w:r w:rsidRPr="00391071">
      <w:rPr>
        <w:rFonts w:ascii="Arial" w:hAnsi="Arial" w:cs="Arial"/>
        <w:sz w:val="22"/>
        <w:szCs w:val="22"/>
      </w:rPr>
      <w:ptab w:relativeTo="margin" w:alignment="center" w:leader="none"/>
    </w:r>
    <w:r w:rsidRPr="00391071">
      <w:rPr>
        <w:rFonts w:ascii="Arial" w:hAnsi="Arial" w:cs="Arial"/>
        <w:sz w:val="22"/>
        <w:szCs w:val="22"/>
      </w:rPr>
      <w:ptab w:relativeTo="margin" w:alignment="right" w:leader="none"/>
    </w:r>
    <w:r w:rsidRPr="00391071">
      <w:rPr>
        <w:rFonts w:ascii="Arial" w:hAnsi="Arial" w:cs="Arial"/>
        <w:sz w:val="22"/>
        <w:szCs w:val="22"/>
      </w:rPr>
      <w:t xml:space="preserve">Page </w:t>
    </w:r>
    <w:r w:rsidRPr="00391071">
      <w:rPr>
        <w:rFonts w:ascii="Arial" w:hAnsi="Arial" w:cs="Arial"/>
        <w:sz w:val="22"/>
        <w:szCs w:val="22"/>
      </w:rPr>
      <w:fldChar w:fldCharType="begin"/>
    </w:r>
    <w:r w:rsidRPr="00391071">
      <w:rPr>
        <w:rFonts w:ascii="Arial" w:hAnsi="Arial" w:cs="Arial"/>
        <w:sz w:val="22"/>
        <w:szCs w:val="22"/>
      </w:rPr>
      <w:instrText xml:space="preserve"> PAGE   \* MERGEFORMAT </w:instrText>
    </w:r>
    <w:r w:rsidRPr="0039107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 w:rsidRPr="00391071">
      <w:rPr>
        <w:rFonts w:ascii="Arial" w:hAnsi="Arial" w:cs="Arial"/>
        <w:sz w:val="22"/>
        <w:szCs w:val="22"/>
      </w:rPr>
      <w:fldChar w:fldCharType="end"/>
    </w:r>
    <w:r w:rsidRPr="00391071">
      <w:rPr>
        <w:rFonts w:ascii="Arial" w:hAnsi="Arial" w:cs="Arial"/>
        <w:sz w:val="22"/>
        <w:szCs w:val="22"/>
      </w:rPr>
      <w:t xml:space="preserve"> of </w:t>
    </w:r>
    <w:r w:rsidRPr="00391071">
      <w:rPr>
        <w:rFonts w:ascii="Arial" w:hAnsi="Arial" w:cs="Arial"/>
        <w:sz w:val="22"/>
        <w:szCs w:val="22"/>
      </w:rPr>
      <w:fldChar w:fldCharType="begin"/>
    </w:r>
    <w:r w:rsidRPr="00391071">
      <w:rPr>
        <w:rFonts w:ascii="Arial" w:hAnsi="Arial" w:cs="Arial"/>
        <w:sz w:val="22"/>
        <w:szCs w:val="22"/>
      </w:rPr>
      <w:instrText xml:space="preserve"> NUMPAGES   \* MERGEFORMAT </w:instrText>
    </w:r>
    <w:r w:rsidRPr="0039107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 w:rsidRPr="00391071">
      <w:rPr>
        <w:rFonts w:ascii="Arial" w:hAnsi="Arial" w:cs="Arial"/>
        <w:sz w:val="22"/>
        <w:szCs w:val="22"/>
      </w:rPr>
      <w:fldChar w:fldCharType="end"/>
    </w:r>
  </w:p>
  <w:p w14:paraId="31933DB2" w14:textId="77777777" w:rsidR="0052340B" w:rsidRDefault="00523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31F9" w14:textId="77777777" w:rsidR="003E6E06" w:rsidRDefault="003E6E06">
      <w:r>
        <w:separator/>
      </w:r>
    </w:p>
  </w:footnote>
  <w:footnote w:type="continuationSeparator" w:id="0">
    <w:p w14:paraId="03D06887" w14:textId="77777777" w:rsidR="003E6E06" w:rsidRDefault="003E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51FE" w14:textId="4454AD4D" w:rsidR="0052340B" w:rsidRDefault="00D33179">
    <w:pPr>
      <w:pStyle w:val="Header"/>
    </w:pPr>
    <w:r>
      <w:rPr>
        <w:b/>
        <w:noProof/>
        <w:sz w:val="32"/>
        <w:szCs w:val="32"/>
        <w:u w:val="single"/>
      </w:rPr>
      <w:drawing>
        <wp:anchor distT="0" distB="0" distL="114300" distR="114300" simplePos="0" relativeHeight="251659264" behindDoc="0" locked="0" layoutInCell="1" allowOverlap="1" wp14:anchorId="7F8940C8" wp14:editId="339F0643">
          <wp:simplePos x="0" y="0"/>
          <wp:positionH relativeFrom="page">
            <wp:posOffset>6093096</wp:posOffset>
          </wp:positionH>
          <wp:positionV relativeFrom="page">
            <wp:posOffset>248374</wp:posOffset>
          </wp:positionV>
          <wp:extent cx="983615" cy="1280795"/>
          <wp:effectExtent l="0" t="0" r="6985" b="0"/>
          <wp:wrapSquare wrapText="bothSides"/>
          <wp:docPr id="12728980" name="Picture 1" descr="The image depicts the emblem of Colehill Town Council, featuring a stylized representation of a historic building with a pointed roof, against a green background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8980" name="Picture 1" descr="The image depicts the emblem of Colehill Town Council, featuring a stylized representation of a historic building with a pointed roof, against a green background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1280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CE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A43F2"/>
    <w:multiLevelType w:val="hybridMultilevel"/>
    <w:tmpl w:val="FFD0612A"/>
    <w:lvl w:ilvl="0" w:tplc="329281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21BC2"/>
    <w:multiLevelType w:val="hybridMultilevel"/>
    <w:tmpl w:val="2D78ADAC"/>
    <w:lvl w:ilvl="0" w:tplc="3292813A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B01DB"/>
    <w:multiLevelType w:val="hybridMultilevel"/>
    <w:tmpl w:val="C4520CD4"/>
    <w:lvl w:ilvl="0" w:tplc="4E9C18D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568DF"/>
    <w:multiLevelType w:val="hybridMultilevel"/>
    <w:tmpl w:val="45460D04"/>
    <w:lvl w:ilvl="0" w:tplc="A08C8D74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 Bold" w:hAnsi="Arial Bold" w:cstheme="minorHAnsi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23E8"/>
    <w:multiLevelType w:val="hybridMultilevel"/>
    <w:tmpl w:val="A9BE77C2"/>
    <w:lvl w:ilvl="0" w:tplc="3B601B3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9A1702"/>
    <w:multiLevelType w:val="hybridMultilevel"/>
    <w:tmpl w:val="1A72FDB0"/>
    <w:lvl w:ilvl="0" w:tplc="D30E4F86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C267C9"/>
    <w:multiLevelType w:val="hybridMultilevel"/>
    <w:tmpl w:val="968AD51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4230540">
    <w:abstractNumId w:val="3"/>
  </w:num>
  <w:num w:numId="2" w16cid:durableId="658267285">
    <w:abstractNumId w:val="5"/>
  </w:num>
  <w:num w:numId="3" w16cid:durableId="1825122284">
    <w:abstractNumId w:val="1"/>
  </w:num>
  <w:num w:numId="4" w16cid:durableId="1957521194">
    <w:abstractNumId w:val="2"/>
  </w:num>
  <w:num w:numId="5" w16cid:durableId="525599867">
    <w:abstractNumId w:val="6"/>
  </w:num>
  <w:num w:numId="6" w16cid:durableId="1513103894">
    <w:abstractNumId w:val="7"/>
  </w:num>
  <w:num w:numId="7" w16cid:durableId="306983344">
    <w:abstractNumId w:val="0"/>
  </w:num>
  <w:num w:numId="8" w16cid:durableId="937759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F7"/>
    <w:rsid w:val="000000CA"/>
    <w:rsid w:val="000011F9"/>
    <w:rsid w:val="000033EE"/>
    <w:rsid w:val="00004FFB"/>
    <w:rsid w:val="00005450"/>
    <w:rsid w:val="00006325"/>
    <w:rsid w:val="00010278"/>
    <w:rsid w:val="000119EA"/>
    <w:rsid w:val="00012751"/>
    <w:rsid w:val="00014A8E"/>
    <w:rsid w:val="00015D2A"/>
    <w:rsid w:val="00020F34"/>
    <w:rsid w:val="000306B7"/>
    <w:rsid w:val="000308BC"/>
    <w:rsid w:val="0003227C"/>
    <w:rsid w:val="00033372"/>
    <w:rsid w:val="000346F3"/>
    <w:rsid w:val="00035E46"/>
    <w:rsid w:val="00036378"/>
    <w:rsid w:val="00037F3F"/>
    <w:rsid w:val="00041CE8"/>
    <w:rsid w:val="00041FD0"/>
    <w:rsid w:val="00045847"/>
    <w:rsid w:val="00045E49"/>
    <w:rsid w:val="00046098"/>
    <w:rsid w:val="0004609F"/>
    <w:rsid w:val="000466A4"/>
    <w:rsid w:val="00046E09"/>
    <w:rsid w:val="00047B33"/>
    <w:rsid w:val="00047F74"/>
    <w:rsid w:val="000509F0"/>
    <w:rsid w:val="000513E3"/>
    <w:rsid w:val="00052EBB"/>
    <w:rsid w:val="000536FC"/>
    <w:rsid w:val="0005574F"/>
    <w:rsid w:val="00055AD8"/>
    <w:rsid w:val="00055B7D"/>
    <w:rsid w:val="00055D00"/>
    <w:rsid w:val="00056F8C"/>
    <w:rsid w:val="000605BE"/>
    <w:rsid w:val="00060AAE"/>
    <w:rsid w:val="00062591"/>
    <w:rsid w:val="00063AD1"/>
    <w:rsid w:val="00063C21"/>
    <w:rsid w:val="00064C98"/>
    <w:rsid w:val="00067238"/>
    <w:rsid w:val="00067D01"/>
    <w:rsid w:val="00070B57"/>
    <w:rsid w:val="0007223F"/>
    <w:rsid w:val="0007263D"/>
    <w:rsid w:val="00073A91"/>
    <w:rsid w:val="00074BC1"/>
    <w:rsid w:val="00074C7A"/>
    <w:rsid w:val="00075084"/>
    <w:rsid w:val="00076A54"/>
    <w:rsid w:val="000775E3"/>
    <w:rsid w:val="00081D09"/>
    <w:rsid w:val="00081D74"/>
    <w:rsid w:val="0008203A"/>
    <w:rsid w:val="00082EE6"/>
    <w:rsid w:val="000831E4"/>
    <w:rsid w:val="0008393B"/>
    <w:rsid w:val="00084D5A"/>
    <w:rsid w:val="000876F2"/>
    <w:rsid w:val="00087DFD"/>
    <w:rsid w:val="00092D10"/>
    <w:rsid w:val="00093B5A"/>
    <w:rsid w:val="00093DB3"/>
    <w:rsid w:val="00094600"/>
    <w:rsid w:val="0009493B"/>
    <w:rsid w:val="000954B4"/>
    <w:rsid w:val="00095584"/>
    <w:rsid w:val="00097307"/>
    <w:rsid w:val="000A15A6"/>
    <w:rsid w:val="000A2398"/>
    <w:rsid w:val="000A2925"/>
    <w:rsid w:val="000A2968"/>
    <w:rsid w:val="000A4C16"/>
    <w:rsid w:val="000B09C2"/>
    <w:rsid w:val="000B1B50"/>
    <w:rsid w:val="000B24C3"/>
    <w:rsid w:val="000B28F0"/>
    <w:rsid w:val="000B2BDD"/>
    <w:rsid w:val="000B4AAB"/>
    <w:rsid w:val="000B535C"/>
    <w:rsid w:val="000B56CD"/>
    <w:rsid w:val="000C3B65"/>
    <w:rsid w:val="000C49D9"/>
    <w:rsid w:val="000C4EF6"/>
    <w:rsid w:val="000C5575"/>
    <w:rsid w:val="000C5F23"/>
    <w:rsid w:val="000C6F6E"/>
    <w:rsid w:val="000C7F67"/>
    <w:rsid w:val="000D054D"/>
    <w:rsid w:val="000D5723"/>
    <w:rsid w:val="000E18EB"/>
    <w:rsid w:val="000E4023"/>
    <w:rsid w:val="000E4956"/>
    <w:rsid w:val="000E4CCF"/>
    <w:rsid w:val="000E59C2"/>
    <w:rsid w:val="000E5D42"/>
    <w:rsid w:val="000E65A0"/>
    <w:rsid w:val="000E66EF"/>
    <w:rsid w:val="000E6C2B"/>
    <w:rsid w:val="000E75C5"/>
    <w:rsid w:val="000F1B5F"/>
    <w:rsid w:val="000F364D"/>
    <w:rsid w:val="000F3AAC"/>
    <w:rsid w:val="000F3D01"/>
    <w:rsid w:val="000F62D2"/>
    <w:rsid w:val="00100268"/>
    <w:rsid w:val="00100744"/>
    <w:rsid w:val="00100DF2"/>
    <w:rsid w:val="001010B3"/>
    <w:rsid w:val="00101131"/>
    <w:rsid w:val="001023C9"/>
    <w:rsid w:val="00106F50"/>
    <w:rsid w:val="001070FF"/>
    <w:rsid w:val="00107E27"/>
    <w:rsid w:val="00110A12"/>
    <w:rsid w:val="001114F9"/>
    <w:rsid w:val="00116184"/>
    <w:rsid w:val="00116EF6"/>
    <w:rsid w:val="001170B2"/>
    <w:rsid w:val="001206C3"/>
    <w:rsid w:val="001208B9"/>
    <w:rsid w:val="0012510E"/>
    <w:rsid w:val="001252C1"/>
    <w:rsid w:val="00125A9D"/>
    <w:rsid w:val="00125E96"/>
    <w:rsid w:val="00126B51"/>
    <w:rsid w:val="0012724A"/>
    <w:rsid w:val="00130509"/>
    <w:rsid w:val="0013387F"/>
    <w:rsid w:val="00133BAE"/>
    <w:rsid w:val="00133FDE"/>
    <w:rsid w:val="00134558"/>
    <w:rsid w:val="00136BA4"/>
    <w:rsid w:val="001403D7"/>
    <w:rsid w:val="00141E2D"/>
    <w:rsid w:val="001431B6"/>
    <w:rsid w:val="00143723"/>
    <w:rsid w:val="00145064"/>
    <w:rsid w:val="00146690"/>
    <w:rsid w:val="00146F8E"/>
    <w:rsid w:val="001500AE"/>
    <w:rsid w:val="001505F5"/>
    <w:rsid w:val="0015139C"/>
    <w:rsid w:val="00151D99"/>
    <w:rsid w:val="0015306D"/>
    <w:rsid w:val="00153AEE"/>
    <w:rsid w:val="00155A68"/>
    <w:rsid w:val="00160309"/>
    <w:rsid w:val="001608D9"/>
    <w:rsid w:val="001622C9"/>
    <w:rsid w:val="00162372"/>
    <w:rsid w:val="0016322B"/>
    <w:rsid w:val="001635A7"/>
    <w:rsid w:val="00163B81"/>
    <w:rsid w:val="00165B6F"/>
    <w:rsid w:val="001704A7"/>
    <w:rsid w:val="0017053C"/>
    <w:rsid w:val="00172423"/>
    <w:rsid w:val="0017433F"/>
    <w:rsid w:val="001749C4"/>
    <w:rsid w:val="001753B7"/>
    <w:rsid w:val="00176091"/>
    <w:rsid w:val="001815DF"/>
    <w:rsid w:val="00181C53"/>
    <w:rsid w:val="001833E6"/>
    <w:rsid w:val="00184810"/>
    <w:rsid w:val="001851AD"/>
    <w:rsid w:val="001908C2"/>
    <w:rsid w:val="00191EC3"/>
    <w:rsid w:val="00195986"/>
    <w:rsid w:val="00195EFA"/>
    <w:rsid w:val="00196096"/>
    <w:rsid w:val="00197B1B"/>
    <w:rsid w:val="001A019B"/>
    <w:rsid w:val="001A1BD3"/>
    <w:rsid w:val="001A1E5F"/>
    <w:rsid w:val="001A2190"/>
    <w:rsid w:val="001A4B7F"/>
    <w:rsid w:val="001A4EAF"/>
    <w:rsid w:val="001A5048"/>
    <w:rsid w:val="001B0132"/>
    <w:rsid w:val="001B0186"/>
    <w:rsid w:val="001B121C"/>
    <w:rsid w:val="001B2A66"/>
    <w:rsid w:val="001B43F7"/>
    <w:rsid w:val="001B6C45"/>
    <w:rsid w:val="001C0A6C"/>
    <w:rsid w:val="001C17D4"/>
    <w:rsid w:val="001C377C"/>
    <w:rsid w:val="001C4B0F"/>
    <w:rsid w:val="001C4C02"/>
    <w:rsid w:val="001C637B"/>
    <w:rsid w:val="001C6BC8"/>
    <w:rsid w:val="001C7CDA"/>
    <w:rsid w:val="001D1345"/>
    <w:rsid w:val="001D196F"/>
    <w:rsid w:val="001D1A7D"/>
    <w:rsid w:val="001D1AB3"/>
    <w:rsid w:val="001D2B79"/>
    <w:rsid w:val="001D4E88"/>
    <w:rsid w:val="001D6290"/>
    <w:rsid w:val="001D7D0A"/>
    <w:rsid w:val="001E1A01"/>
    <w:rsid w:val="001E27DB"/>
    <w:rsid w:val="001E50AE"/>
    <w:rsid w:val="001E5F5F"/>
    <w:rsid w:val="001E7061"/>
    <w:rsid w:val="001E7D24"/>
    <w:rsid w:val="001F03A7"/>
    <w:rsid w:val="001F1E84"/>
    <w:rsid w:val="001F33DF"/>
    <w:rsid w:val="001F41D7"/>
    <w:rsid w:val="001F41ED"/>
    <w:rsid w:val="001F4D2F"/>
    <w:rsid w:val="001F4E97"/>
    <w:rsid w:val="001F571C"/>
    <w:rsid w:val="001F6A47"/>
    <w:rsid w:val="001F6BA3"/>
    <w:rsid w:val="001F79A2"/>
    <w:rsid w:val="001F7DD7"/>
    <w:rsid w:val="00202EE8"/>
    <w:rsid w:val="00203696"/>
    <w:rsid w:val="002052FC"/>
    <w:rsid w:val="002058D8"/>
    <w:rsid w:val="00206FD0"/>
    <w:rsid w:val="002077A9"/>
    <w:rsid w:val="00210CA3"/>
    <w:rsid w:val="00213386"/>
    <w:rsid w:val="0021485C"/>
    <w:rsid w:val="00215A54"/>
    <w:rsid w:val="00215FA8"/>
    <w:rsid w:val="00216602"/>
    <w:rsid w:val="00217952"/>
    <w:rsid w:val="0022011B"/>
    <w:rsid w:val="0022120C"/>
    <w:rsid w:val="002212B6"/>
    <w:rsid w:val="00223E38"/>
    <w:rsid w:val="00224633"/>
    <w:rsid w:val="00224675"/>
    <w:rsid w:val="002253D5"/>
    <w:rsid w:val="00225DA4"/>
    <w:rsid w:val="002268EE"/>
    <w:rsid w:val="00227A25"/>
    <w:rsid w:val="00227E0A"/>
    <w:rsid w:val="0023009A"/>
    <w:rsid w:val="00230A57"/>
    <w:rsid w:val="00233BD8"/>
    <w:rsid w:val="00234780"/>
    <w:rsid w:val="00234CF3"/>
    <w:rsid w:val="002354C2"/>
    <w:rsid w:val="0023593E"/>
    <w:rsid w:val="00235F43"/>
    <w:rsid w:val="0023622F"/>
    <w:rsid w:val="002378CA"/>
    <w:rsid w:val="00237E15"/>
    <w:rsid w:val="0024102E"/>
    <w:rsid w:val="00245B07"/>
    <w:rsid w:val="00246B84"/>
    <w:rsid w:val="00250240"/>
    <w:rsid w:val="00255D36"/>
    <w:rsid w:val="0025609B"/>
    <w:rsid w:val="002573A7"/>
    <w:rsid w:val="00260301"/>
    <w:rsid w:val="00261787"/>
    <w:rsid w:val="00262CA9"/>
    <w:rsid w:val="0026331C"/>
    <w:rsid w:val="00263876"/>
    <w:rsid w:val="002645E9"/>
    <w:rsid w:val="00264C22"/>
    <w:rsid w:val="002668F0"/>
    <w:rsid w:val="00267383"/>
    <w:rsid w:val="00270610"/>
    <w:rsid w:val="00271002"/>
    <w:rsid w:val="0027143C"/>
    <w:rsid w:val="0027295D"/>
    <w:rsid w:val="00277EBF"/>
    <w:rsid w:val="00280026"/>
    <w:rsid w:val="00281247"/>
    <w:rsid w:val="002879F7"/>
    <w:rsid w:val="002901D6"/>
    <w:rsid w:val="002909D3"/>
    <w:rsid w:val="0029317C"/>
    <w:rsid w:val="002934C0"/>
    <w:rsid w:val="00293EE0"/>
    <w:rsid w:val="00294A87"/>
    <w:rsid w:val="002956F0"/>
    <w:rsid w:val="002961E7"/>
    <w:rsid w:val="00296571"/>
    <w:rsid w:val="002969A6"/>
    <w:rsid w:val="00297709"/>
    <w:rsid w:val="002A2770"/>
    <w:rsid w:val="002A6D36"/>
    <w:rsid w:val="002A7C4F"/>
    <w:rsid w:val="002B0835"/>
    <w:rsid w:val="002B1A25"/>
    <w:rsid w:val="002B2C68"/>
    <w:rsid w:val="002B2E83"/>
    <w:rsid w:val="002B6184"/>
    <w:rsid w:val="002B6C46"/>
    <w:rsid w:val="002C102B"/>
    <w:rsid w:val="002C1E66"/>
    <w:rsid w:val="002C24B3"/>
    <w:rsid w:val="002C2C15"/>
    <w:rsid w:val="002C490D"/>
    <w:rsid w:val="002C5600"/>
    <w:rsid w:val="002C63CC"/>
    <w:rsid w:val="002C7017"/>
    <w:rsid w:val="002D06B2"/>
    <w:rsid w:val="002D0D9F"/>
    <w:rsid w:val="002D30DC"/>
    <w:rsid w:val="002D4949"/>
    <w:rsid w:val="002D4BC6"/>
    <w:rsid w:val="002D4DC8"/>
    <w:rsid w:val="002D70EA"/>
    <w:rsid w:val="002E028F"/>
    <w:rsid w:val="002E1182"/>
    <w:rsid w:val="002E52E4"/>
    <w:rsid w:val="002E571F"/>
    <w:rsid w:val="002F00CC"/>
    <w:rsid w:val="002F1B1F"/>
    <w:rsid w:val="002F469B"/>
    <w:rsid w:val="002F493F"/>
    <w:rsid w:val="002F4A1D"/>
    <w:rsid w:val="002F7BE7"/>
    <w:rsid w:val="002F7E96"/>
    <w:rsid w:val="00301777"/>
    <w:rsid w:val="00301AB5"/>
    <w:rsid w:val="0030378E"/>
    <w:rsid w:val="00304A8C"/>
    <w:rsid w:val="00304EF9"/>
    <w:rsid w:val="0031031E"/>
    <w:rsid w:val="003109F3"/>
    <w:rsid w:val="00311843"/>
    <w:rsid w:val="00313299"/>
    <w:rsid w:val="0031373A"/>
    <w:rsid w:val="003175E2"/>
    <w:rsid w:val="00317ABA"/>
    <w:rsid w:val="003206AD"/>
    <w:rsid w:val="00321291"/>
    <w:rsid w:val="00323B4D"/>
    <w:rsid w:val="00323C76"/>
    <w:rsid w:val="00324BC7"/>
    <w:rsid w:val="00326D10"/>
    <w:rsid w:val="00327054"/>
    <w:rsid w:val="003302D2"/>
    <w:rsid w:val="00332F12"/>
    <w:rsid w:val="00334A78"/>
    <w:rsid w:val="00336EB6"/>
    <w:rsid w:val="0033709F"/>
    <w:rsid w:val="00344548"/>
    <w:rsid w:val="00344BF3"/>
    <w:rsid w:val="0034555F"/>
    <w:rsid w:val="003459E5"/>
    <w:rsid w:val="00345AD2"/>
    <w:rsid w:val="00346076"/>
    <w:rsid w:val="00350849"/>
    <w:rsid w:val="00351F02"/>
    <w:rsid w:val="00352ADE"/>
    <w:rsid w:val="0035643F"/>
    <w:rsid w:val="00361C0C"/>
    <w:rsid w:val="003626CC"/>
    <w:rsid w:val="00363F47"/>
    <w:rsid w:val="00372441"/>
    <w:rsid w:val="003743B2"/>
    <w:rsid w:val="003759E5"/>
    <w:rsid w:val="00375A54"/>
    <w:rsid w:val="0037682D"/>
    <w:rsid w:val="00380260"/>
    <w:rsid w:val="00381498"/>
    <w:rsid w:val="0038201D"/>
    <w:rsid w:val="00382182"/>
    <w:rsid w:val="0038437D"/>
    <w:rsid w:val="00384B88"/>
    <w:rsid w:val="00384B93"/>
    <w:rsid w:val="00385A6B"/>
    <w:rsid w:val="003916AC"/>
    <w:rsid w:val="00392619"/>
    <w:rsid w:val="00392F30"/>
    <w:rsid w:val="00393AB1"/>
    <w:rsid w:val="003956C4"/>
    <w:rsid w:val="00395B9C"/>
    <w:rsid w:val="00395F83"/>
    <w:rsid w:val="00396742"/>
    <w:rsid w:val="00397175"/>
    <w:rsid w:val="003979C9"/>
    <w:rsid w:val="003A0DFF"/>
    <w:rsid w:val="003A2EE2"/>
    <w:rsid w:val="003A343A"/>
    <w:rsid w:val="003A3B48"/>
    <w:rsid w:val="003A496D"/>
    <w:rsid w:val="003A5DF3"/>
    <w:rsid w:val="003B19AF"/>
    <w:rsid w:val="003B1CF1"/>
    <w:rsid w:val="003B1D67"/>
    <w:rsid w:val="003B2D41"/>
    <w:rsid w:val="003B398B"/>
    <w:rsid w:val="003B55D1"/>
    <w:rsid w:val="003B7BA0"/>
    <w:rsid w:val="003B7E4B"/>
    <w:rsid w:val="003C4DCC"/>
    <w:rsid w:val="003D08BA"/>
    <w:rsid w:val="003D18A0"/>
    <w:rsid w:val="003D1B74"/>
    <w:rsid w:val="003D3D31"/>
    <w:rsid w:val="003D5085"/>
    <w:rsid w:val="003E01B1"/>
    <w:rsid w:val="003E1053"/>
    <w:rsid w:val="003E4E2A"/>
    <w:rsid w:val="003E6E06"/>
    <w:rsid w:val="003F0344"/>
    <w:rsid w:val="003F1225"/>
    <w:rsid w:val="003F1C92"/>
    <w:rsid w:val="003F1D48"/>
    <w:rsid w:val="003F2B06"/>
    <w:rsid w:val="003F46A6"/>
    <w:rsid w:val="003F4A9A"/>
    <w:rsid w:val="003F52F7"/>
    <w:rsid w:val="00400604"/>
    <w:rsid w:val="00400976"/>
    <w:rsid w:val="00402A2F"/>
    <w:rsid w:val="00403781"/>
    <w:rsid w:val="0040530E"/>
    <w:rsid w:val="00406378"/>
    <w:rsid w:val="00414C65"/>
    <w:rsid w:val="00415848"/>
    <w:rsid w:val="00415D75"/>
    <w:rsid w:val="004161ED"/>
    <w:rsid w:val="0041775F"/>
    <w:rsid w:val="004203E8"/>
    <w:rsid w:val="00420481"/>
    <w:rsid w:val="00420FB3"/>
    <w:rsid w:val="0042554F"/>
    <w:rsid w:val="00425BD4"/>
    <w:rsid w:val="004269A2"/>
    <w:rsid w:val="0043165F"/>
    <w:rsid w:val="00432F63"/>
    <w:rsid w:val="004346D5"/>
    <w:rsid w:val="0043555F"/>
    <w:rsid w:val="004402BE"/>
    <w:rsid w:val="004405B6"/>
    <w:rsid w:val="00441147"/>
    <w:rsid w:val="0044316C"/>
    <w:rsid w:val="00444218"/>
    <w:rsid w:val="0044452F"/>
    <w:rsid w:val="00445592"/>
    <w:rsid w:val="00445A92"/>
    <w:rsid w:val="00446B69"/>
    <w:rsid w:val="004471D1"/>
    <w:rsid w:val="004510CB"/>
    <w:rsid w:val="004511C2"/>
    <w:rsid w:val="00452353"/>
    <w:rsid w:val="0045429C"/>
    <w:rsid w:val="00455E43"/>
    <w:rsid w:val="00457BCA"/>
    <w:rsid w:val="004611E0"/>
    <w:rsid w:val="004618EF"/>
    <w:rsid w:val="00465612"/>
    <w:rsid w:val="004669D5"/>
    <w:rsid w:val="004672C5"/>
    <w:rsid w:val="00470867"/>
    <w:rsid w:val="00471097"/>
    <w:rsid w:val="00471959"/>
    <w:rsid w:val="00475BFF"/>
    <w:rsid w:val="00476EC9"/>
    <w:rsid w:val="00477120"/>
    <w:rsid w:val="00480728"/>
    <w:rsid w:val="00481732"/>
    <w:rsid w:val="00482E74"/>
    <w:rsid w:val="00484AAF"/>
    <w:rsid w:val="00486399"/>
    <w:rsid w:val="00487FA2"/>
    <w:rsid w:val="004955B4"/>
    <w:rsid w:val="00495E76"/>
    <w:rsid w:val="004A188C"/>
    <w:rsid w:val="004A2402"/>
    <w:rsid w:val="004A2F32"/>
    <w:rsid w:val="004A3D82"/>
    <w:rsid w:val="004A5A25"/>
    <w:rsid w:val="004A63A5"/>
    <w:rsid w:val="004A7321"/>
    <w:rsid w:val="004B3BA8"/>
    <w:rsid w:val="004B5040"/>
    <w:rsid w:val="004B7B0E"/>
    <w:rsid w:val="004C013F"/>
    <w:rsid w:val="004C3FC7"/>
    <w:rsid w:val="004C495E"/>
    <w:rsid w:val="004C5C01"/>
    <w:rsid w:val="004C607C"/>
    <w:rsid w:val="004D0521"/>
    <w:rsid w:val="004D2C4A"/>
    <w:rsid w:val="004D674C"/>
    <w:rsid w:val="004E0D0B"/>
    <w:rsid w:val="004E1779"/>
    <w:rsid w:val="004E4853"/>
    <w:rsid w:val="004E6DD1"/>
    <w:rsid w:val="004E7BA2"/>
    <w:rsid w:val="004F11A7"/>
    <w:rsid w:val="004F2160"/>
    <w:rsid w:val="004F2574"/>
    <w:rsid w:val="004F2BF8"/>
    <w:rsid w:val="004F72D5"/>
    <w:rsid w:val="0050045E"/>
    <w:rsid w:val="00500DE7"/>
    <w:rsid w:val="00501644"/>
    <w:rsid w:val="00501F02"/>
    <w:rsid w:val="00504EEB"/>
    <w:rsid w:val="0050636C"/>
    <w:rsid w:val="00507CF7"/>
    <w:rsid w:val="005109AA"/>
    <w:rsid w:val="0051309F"/>
    <w:rsid w:val="005137F6"/>
    <w:rsid w:val="005138A3"/>
    <w:rsid w:val="00514201"/>
    <w:rsid w:val="00514C7E"/>
    <w:rsid w:val="00516EE1"/>
    <w:rsid w:val="005206EE"/>
    <w:rsid w:val="00522CF0"/>
    <w:rsid w:val="0052340B"/>
    <w:rsid w:val="00526FAF"/>
    <w:rsid w:val="00532B32"/>
    <w:rsid w:val="00533592"/>
    <w:rsid w:val="005351EE"/>
    <w:rsid w:val="00535489"/>
    <w:rsid w:val="00536C44"/>
    <w:rsid w:val="00537E21"/>
    <w:rsid w:val="00542296"/>
    <w:rsid w:val="005430DF"/>
    <w:rsid w:val="005432FE"/>
    <w:rsid w:val="00550C60"/>
    <w:rsid w:val="00551E08"/>
    <w:rsid w:val="00553879"/>
    <w:rsid w:val="00553A31"/>
    <w:rsid w:val="00553AA1"/>
    <w:rsid w:val="0055503B"/>
    <w:rsid w:val="005602E4"/>
    <w:rsid w:val="00560607"/>
    <w:rsid w:val="00562F3B"/>
    <w:rsid w:val="0056450E"/>
    <w:rsid w:val="0056506F"/>
    <w:rsid w:val="00566C7D"/>
    <w:rsid w:val="00567063"/>
    <w:rsid w:val="00567F55"/>
    <w:rsid w:val="00570395"/>
    <w:rsid w:val="00570F1E"/>
    <w:rsid w:val="00573416"/>
    <w:rsid w:val="00573708"/>
    <w:rsid w:val="0057493D"/>
    <w:rsid w:val="00575169"/>
    <w:rsid w:val="005759EF"/>
    <w:rsid w:val="00576498"/>
    <w:rsid w:val="00580CD7"/>
    <w:rsid w:val="0058217C"/>
    <w:rsid w:val="005832A9"/>
    <w:rsid w:val="005855C3"/>
    <w:rsid w:val="00585F1C"/>
    <w:rsid w:val="0058677C"/>
    <w:rsid w:val="0058776B"/>
    <w:rsid w:val="00590BCA"/>
    <w:rsid w:val="00595C35"/>
    <w:rsid w:val="005961FD"/>
    <w:rsid w:val="00596BDA"/>
    <w:rsid w:val="005A2B0D"/>
    <w:rsid w:val="005A4B24"/>
    <w:rsid w:val="005A50DA"/>
    <w:rsid w:val="005A7457"/>
    <w:rsid w:val="005A7487"/>
    <w:rsid w:val="005A75E3"/>
    <w:rsid w:val="005B00ED"/>
    <w:rsid w:val="005B27ED"/>
    <w:rsid w:val="005B470D"/>
    <w:rsid w:val="005B4F64"/>
    <w:rsid w:val="005B50CD"/>
    <w:rsid w:val="005B555E"/>
    <w:rsid w:val="005B711E"/>
    <w:rsid w:val="005C11AE"/>
    <w:rsid w:val="005C2B05"/>
    <w:rsid w:val="005C3647"/>
    <w:rsid w:val="005C5EB2"/>
    <w:rsid w:val="005C63DB"/>
    <w:rsid w:val="005D09FE"/>
    <w:rsid w:val="005D22C9"/>
    <w:rsid w:val="005D255A"/>
    <w:rsid w:val="005D2776"/>
    <w:rsid w:val="005D3EE3"/>
    <w:rsid w:val="005D5286"/>
    <w:rsid w:val="005D68E1"/>
    <w:rsid w:val="005D7AA1"/>
    <w:rsid w:val="005E3BA1"/>
    <w:rsid w:val="005E3CBF"/>
    <w:rsid w:val="005E4C3E"/>
    <w:rsid w:val="005E53A9"/>
    <w:rsid w:val="005F0149"/>
    <w:rsid w:val="005F0F9E"/>
    <w:rsid w:val="005F1B86"/>
    <w:rsid w:val="005F55FB"/>
    <w:rsid w:val="005F5633"/>
    <w:rsid w:val="00600DA9"/>
    <w:rsid w:val="00601D05"/>
    <w:rsid w:val="00602A07"/>
    <w:rsid w:val="00604A09"/>
    <w:rsid w:val="0060681A"/>
    <w:rsid w:val="0060738A"/>
    <w:rsid w:val="006074DA"/>
    <w:rsid w:val="006108A5"/>
    <w:rsid w:val="00611714"/>
    <w:rsid w:val="00617FE2"/>
    <w:rsid w:val="006204B3"/>
    <w:rsid w:val="00620783"/>
    <w:rsid w:val="00622923"/>
    <w:rsid w:val="00622AF6"/>
    <w:rsid w:val="00623C24"/>
    <w:rsid w:val="00627B94"/>
    <w:rsid w:val="00627D7E"/>
    <w:rsid w:val="006316FA"/>
    <w:rsid w:val="00632DBF"/>
    <w:rsid w:val="00632F63"/>
    <w:rsid w:val="00634248"/>
    <w:rsid w:val="00635F9B"/>
    <w:rsid w:val="0063621D"/>
    <w:rsid w:val="0063646F"/>
    <w:rsid w:val="006370C4"/>
    <w:rsid w:val="006416E1"/>
    <w:rsid w:val="00641EBB"/>
    <w:rsid w:val="0064420A"/>
    <w:rsid w:val="00644B94"/>
    <w:rsid w:val="00644E49"/>
    <w:rsid w:val="00645BC5"/>
    <w:rsid w:val="0064647C"/>
    <w:rsid w:val="00646ECE"/>
    <w:rsid w:val="00651035"/>
    <w:rsid w:val="00653867"/>
    <w:rsid w:val="00654C05"/>
    <w:rsid w:val="00656515"/>
    <w:rsid w:val="00656596"/>
    <w:rsid w:val="00656D06"/>
    <w:rsid w:val="00661024"/>
    <w:rsid w:val="00661922"/>
    <w:rsid w:val="00663D0E"/>
    <w:rsid w:val="00663DD6"/>
    <w:rsid w:val="00664A3E"/>
    <w:rsid w:val="00664F11"/>
    <w:rsid w:val="0066510A"/>
    <w:rsid w:val="00665EDB"/>
    <w:rsid w:val="006660E4"/>
    <w:rsid w:val="00667B45"/>
    <w:rsid w:val="00667FC2"/>
    <w:rsid w:val="00671328"/>
    <w:rsid w:val="0067352F"/>
    <w:rsid w:val="00675F20"/>
    <w:rsid w:val="006761DE"/>
    <w:rsid w:val="0067656D"/>
    <w:rsid w:val="006771E7"/>
    <w:rsid w:val="00680E29"/>
    <w:rsid w:val="00684346"/>
    <w:rsid w:val="00685F76"/>
    <w:rsid w:val="00690CD1"/>
    <w:rsid w:val="00691EE8"/>
    <w:rsid w:val="00693082"/>
    <w:rsid w:val="006943C3"/>
    <w:rsid w:val="00694D11"/>
    <w:rsid w:val="00694F43"/>
    <w:rsid w:val="0069510A"/>
    <w:rsid w:val="00695E2B"/>
    <w:rsid w:val="0069606D"/>
    <w:rsid w:val="0069760F"/>
    <w:rsid w:val="006A163E"/>
    <w:rsid w:val="006A2593"/>
    <w:rsid w:val="006A2968"/>
    <w:rsid w:val="006A2A1C"/>
    <w:rsid w:val="006A401C"/>
    <w:rsid w:val="006A40E9"/>
    <w:rsid w:val="006A46ED"/>
    <w:rsid w:val="006A47C4"/>
    <w:rsid w:val="006A5A86"/>
    <w:rsid w:val="006A6995"/>
    <w:rsid w:val="006A720D"/>
    <w:rsid w:val="006B07F5"/>
    <w:rsid w:val="006B30CE"/>
    <w:rsid w:val="006B3CEF"/>
    <w:rsid w:val="006B4368"/>
    <w:rsid w:val="006B48A0"/>
    <w:rsid w:val="006C052E"/>
    <w:rsid w:val="006C19E9"/>
    <w:rsid w:val="006C2238"/>
    <w:rsid w:val="006C2A98"/>
    <w:rsid w:val="006C34FC"/>
    <w:rsid w:val="006C4BCC"/>
    <w:rsid w:val="006C573D"/>
    <w:rsid w:val="006C57A0"/>
    <w:rsid w:val="006C6BA3"/>
    <w:rsid w:val="006D0634"/>
    <w:rsid w:val="006D0A9D"/>
    <w:rsid w:val="006D2345"/>
    <w:rsid w:val="006D24EB"/>
    <w:rsid w:val="006D4367"/>
    <w:rsid w:val="006D529C"/>
    <w:rsid w:val="006D7552"/>
    <w:rsid w:val="006E2F98"/>
    <w:rsid w:val="006E51CE"/>
    <w:rsid w:val="006F003C"/>
    <w:rsid w:val="006F0222"/>
    <w:rsid w:val="006F1FB4"/>
    <w:rsid w:val="006F37D5"/>
    <w:rsid w:val="006F460F"/>
    <w:rsid w:val="006F61EF"/>
    <w:rsid w:val="00700CE6"/>
    <w:rsid w:val="00703313"/>
    <w:rsid w:val="00703EA6"/>
    <w:rsid w:val="00705272"/>
    <w:rsid w:val="007114AD"/>
    <w:rsid w:val="00711B4A"/>
    <w:rsid w:val="007130A4"/>
    <w:rsid w:val="00713DD4"/>
    <w:rsid w:val="007156A1"/>
    <w:rsid w:val="0071638F"/>
    <w:rsid w:val="00716FC3"/>
    <w:rsid w:val="00720730"/>
    <w:rsid w:val="00721FFF"/>
    <w:rsid w:val="007229A4"/>
    <w:rsid w:val="00723DEC"/>
    <w:rsid w:val="00725FEA"/>
    <w:rsid w:val="00731F3A"/>
    <w:rsid w:val="007324F8"/>
    <w:rsid w:val="007334A1"/>
    <w:rsid w:val="00733ED8"/>
    <w:rsid w:val="0073576B"/>
    <w:rsid w:val="00736BD2"/>
    <w:rsid w:val="007412AA"/>
    <w:rsid w:val="00741F89"/>
    <w:rsid w:val="007420DD"/>
    <w:rsid w:val="007424E4"/>
    <w:rsid w:val="00743367"/>
    <w:rsid w:val="0074423D"/>
    <w:rsid w:val="0074614D"/>
    <w:rsid w:val="00747ED2"/>
    <w:rsid w:val="00751279"/>
    <w:rsid w:val="00753AE7"/>
    <w:rsid w:val="00755534"/>
    <w:rsid w:val="00755890"/>
    <w:rsid w:val="007561C6"/>
    <w:rsid w:val="0075698C"/>
    <w:rsid w:val="00756BA4"/>
    <w:rsid w:val="00761C76"/>
    <w:rsid w:val="00761D3E"/>
    <w:rsid w:val="00763BF3"/>
    <w:rsid w:val="00773783"/>
    <w:rsid w:val="0077441C"/>
    <w:rsid w:val="007771B9"/>
    <w:rsid w:val="00777209"/>
    <w:rsid w:val="00777EBD"/>
    <w:rsid w:val="00780717"/>
    <w:rsid w:val="00784214"/>
    <w:rsid w:val="00786578"/>
    <w:rsid w:val="00786E8E"/>
    <w:rsid w:val="00790493"/>
    <w:rsid w:val="0079144B"/>
    <w:rsid w:val="0079215B"/>
    <w:rsid w:val="0079348E"/>
    <w:rsid w:val="00795706"/>
    <w:rsid w:val="007963E0"/>
    <w:rsid w:val="00796758"/>
    <w:rsid w:val="007979C0"/>
    <w:rsid w:val="007A1106"/>
    <w:rsid w:val="007A213B"/>
    <w:rsid w:val="007A27C6"/>
    <w:rsid w:val="007A590F"/>
    <w:rsid w:val="007A5D43"/>
    <w:rsid w:val="007A5F57"/>
    <w:rsid w:val="007A7AA5"/>
    <w:rsid w:val="007B5DEF"/>
    <w:rsid w:val="007B7563"/>
    <w:rsid w:val="007C13EB"/>
    <w:rsid w:val="007C15E2"/>
    <w:rsid w:val="007C1856"/>
    <w:rsid w:val="007C331D"/>
    <w:rsid w:val="007C3CB7"/>
    <w:rsid w:val="007C466A"/>
    <w:rsid w:val="007C5FCB"/>
    <w:rsid w:val="007C74D0"/>
    <w:rsid w:val="007D01B4"/>
    <w:rsid w:val="007D1215"/>
    <w:rsid w:val="007D1B9A"/>
    <w:rsid w:val="007D1F7C"/>
    <w:rsid w:val="007D23DE"/>
    <w:rsid w:val="007D3AEB"/>
    <w:rsid w:val="007D3E6D"/>
    <w:rsid w:val="007D41B5"/>
    <w:rsid w:val="007D676E"/>
    <w:rsid w:val="007E10CD"/>
    <w:rsid w:val="007E277B"/>
    <w:rsid w:val="007E486E"/>
    <w:rsid w:val="007E61B0"/>
    <w:rsid w:val="007F1B04"/>
    <w:rsid w:val="007F2DBF"/>
    <w:rsid w:val="007F319C"/>
    <w:rsid w:val="007F5394"/>
    <w:rsid w:val="00800275"/>
    <w:rsid w:val="008009FB"/>
    <w:rsid w:val="00802309"/>
    <w:rsid w:val="00803415"/>
    <w:rsid w:val="00804968"/>
    <w:rsid w:val="008050C0"/>
    <w:rsid w:val="00807ECF"/>
    <w:rsid w:val="0081218C"/>
    <w:rsid w:val="00813DD3"/>
    <w:rsid w:val="00815019"/>
    <w:rsid w:val="00815DD6"/>
    <w:rsid w:val="008166C1"/>
    <w:rsid w:val="008214B3"/>
    <w:rsid w:val="00821ED0"/>
    <w:rsid w:val="00822C3E"/>
    <w:rsid w:val="008269A0"/>
    <w:rsid w:val="00826AAF"/>
    <w:rsid w:val="008274E4"/>
    <w:rsid w:val="00830FB8"/>
    <w:rsid w:val="008318BE"/>
    <w:rsid w:val="00831CB2"/>
    <w:rsid w:val="00833337"/>
    <w:rsid w:val="008334EF"/>
    <w:rsid w:val="00841756"/>
    <w:rsid w:val="00841784"/>
    <w:rsid w:val="00841B2D"/>
    <w:rsid w:val="00841FB7"/>
    <w:rsid w:val="00843E60"/>
    <w:rsid w:val="00844448"/>
    <w:rsid w:val="008452F2"/>
    <w:rsid w:val="00846393"/>
    <w:rsid w:val="00846AF5"/>
    <w:rsid w:val="008472E3"/>
    <w:rsid w:val="0085266C"/>
    <w:rsid w:val="00853C92"/>
    <w:rsid w:val="00862232"/>
    <w:rsid w:val="008675EE"/>
    <w:rsid w:val="00867A1E"/>
    <w:rsid w:val="00867B73"/>
    <w:rsid w:val="00876310"/>
    <w:rsid w:val="008765D6"/>
    <w:rsid w:val="00877D89"/>
    <w:rsid w:val="00881920"/>
    <w:rsid w:val="00881A84"/>
    <w:rsid w:val="00882ED8"/>
    <w:rsid w:val="008854AB"/>
    <w:rsid w:val="0089087F"/>
    <w:rsid w:val="008912B2"/>
    <w:rsid w:val="00894270"/>
    <w:rsid w:val="008955DD"/>
    <w:rsid w:val="00895E3F"/>
    <w:rsid w:val="00897B23"/>
    <w:rsid w:val="00897F16"/>
    <w:rsid w:val="008A1229"/>
    <w:rsid w:val="008A1334"/>
    <w:rsid w:val="008A1F6F"/>
    <w:rsid w:val="008A33DA"/>
    <w:rsid w:val="008A3975"/>
    <w:rsid w:val="008A602F"/>
    <w:rsid w:val="008A74F1"/>
    <w:rsid w:val="008B0DE6"/>
    <w:rsid w:val="008B1755"/>
    <w:rsid w:val="008B2348"/>
    <w:rsid w:val="008B2678"/>
    <w:rsid w:val="008B2B44"/>
    <w:rsid w:val="008B2DBA"/>
    <w:rsid w:val="008B3B4F"/>
    <w:rsid w:val="008B4AF9"/>
    <w:rsid w:val="008B5A35"/>
    <w:rsid w:val="008B5BF8"/>
    <w:rsid w:val="008B5D38"/>
    <w:rsid w:val="008C00AD"/>
    <w:rsid w:val="008C12F1"/>
    <w:rsid w:val="008C4D3B"/>
    <w:rsid w:val="008C5DC5"/>
    <w:rsid w:val="008C71B9"/>
    <w:rsid w:val="008D1BDF"/>
    <w:rsid w:val="008D27AE"/>
    <w:rsid w:val="008D27B0"/>
    <w:rsid w:val="008D3202"/>
    <w:rsid w:val="008D408E"/>
    <w:rsid w:val="008D690A"/>
    <w:rsid w:val="008D7456"/>
    <w:rsid w:val="008D78AA"/>
    <w:rsid w:val="008D7E34"/>
    <w:rsid w:val="008E187C"/>
    <w:rsid w:val="008E2AA3"/>
    <w:rsid w:val="008E31F3"/>
    <w:rsid w:val="008E3CDF"/>
    <w:rsid w:val="008E402C"/>
    <w:rsid w:val="008E732E"/>
    <w:rsid w:val="008F1582"/>
    <w:rsid w:val="008F17C9"/>
    <w:rsid w:val="008F1B44"/>
    <w:rsid w:val="008F1FA3"/>
    <w:rsid w:val="008F40DA"/>
    <w:rsid w:val="008F5131"/>
    <w:rsid w:val="008F5845"/>
    <w:rsid w:val="00901FEE"/>
    <w:rsid w:val="009026C8"/>
    <w:rsid w:val="00903AB4"/>
    <w:rsid w:val="00904BE3"/>
    <w:rsid w:val="00906804"/>
    <w:rsid w:val="00907D60"/>
    <w:rsid w:val="00910C5C"/>
    <w:rsid w:val="009110A6"/>
    <w:rsid w:val="0091139C"/>
    <w:rsid w:val="009151F1"/>
    <w:rsid w:val="00915903"/>
    <w:rsid w:val="00920ACD"/>
    <w:rsid w:val="00921EC3"/>
    <w:rsid w:val="0092387A"/>
    <w:rsid w:val="00923B76"/>
    <w:rsid w:val="00926D98"/>
    <w:rsid w:val="0093037A"/>
    <w:rsid w:val="00931115"/>
    <w:rsid w:val="00931662"/>
    <w:rsid w:val="009323D8"/>
    <w:rsid w:val="00933547"/>
    <w:rsid w:val="00937107"/>
    <w:rsid w:val="00940B38"/>
    <w:rsid w:val="00943B71"/>
    <w:rsid w:val="00945A62"/>
    <w:rsid w:val="00951571"/>
    <w:rsid w:val="009515E2"/>
    <w:rsid w:val="009516BD"/>
    <w:rsid w:val="009525C4"/>
    <w:rsid w:val="009539FA"/>
    <w:rsid w:val="00954AE8"/>
    <w:rsid w:val="0095738D"/>
    <w:rsid w:val="00961FC4"/>
    <w:rsid w:val="009641CE"/>
    <w:rsid w:val="00964B71"/>
    <w:rsid w:val="00966195"/>
    <w:rsid w:val="00966270"/>
    <w:rsid w:val="0096700A"/>
    <w:rsid w:val="00970829"/>
    <w:rsid w:val="00970A7F"/>
    <w:rsid w:val="009718B2"/>
    <w:rsid w:val="009720D7"/>
    <w:rsid w:val="00972977"/>
    <w:rsid w:val="00975EA9"/>
    <w:rsid w:val="00976FE5"/>
    <w:rsid w:val="009770E8"/>
    <w:rsid w:val="00981EF9"/>
    <w:rsid w:val="0098322C"/>
    <w:rsid w:val="00983EC7"/>
    <w:rsid w:val="00984C56"/>
    <w:rsid w:val="00985824"/>
    <w:rsid w:val="009861DA"/>
    <w:rsid w:val="00987A88"/>
    <w:rsid w:val="009902DF"/>
    <w:rsid w:val="009916B6"/>
    <w:rsid w:val="0099230C"/>
    <w:rsid w:val="009926CC"/>
    <w:rsid w:val="0099366B"/>
    <w:rsid w:val="00993CA5"/>
    <w:rsid w:val="00994F20"/>
    <w:rsid w:val="009955F9"/>
    <w:rsid w:val="009A1042"/>
    <w:rsid w:val="009A1C88"/>
    <w:rsid w:val="009A366C"/>
    <w:rsid w:val="009A409F"/>
    <w:rsid w:val="009A5F44"/>
    <w:rsid w:val="009A7269"/>
    <w:rsid w:val="009B2C53"/>
    <w:rsid w:val="009B343D"/>
    <w:rsid w:val="009B352D"/>
    <w:rsid w:val="009B58BD"/>
    <w:rsid w:val="009B5EB7"/>
    <w:rsid w:val="009B7C13"/>
    <w:rsid w:val="009C2726"/>
    <w:rsid w:val="009C6512"/>
    <w:rsid w:val="009D0434"/>
    <w:rsid w:val="009D17F6"/>
    <w:rsid w:val="009D1B71"/>
    <w:rsid w:val="009D3F8C"/>
    <w:rsid w:val="009E1591"/>
    <w:rsid w:val="009E15F4"/>
    <w:rsid w:val="009E4A08"/>
    <w:rsid w:val="009E4EF5"/>
    <w:rsid w:val="009E5060"/>
    <w:rsid w:val="009E59B3"/>
    <w:rsid w:val="009E6237"/>
    <w:rsid w:val="009E64B5"/>
    <w:rsid w:val="009F38DB"/>
    <w:rsid w:val="009F3DA2"/>
    <w:rsid w:val="009F4B9C"/>
    <w:rsid w:val="009F665B"/>
    <w:rsid w:val="009F6F96"/>
    <w:rsid w:val="00A01724"/>
    <w:rsid w:val="00A02E69"/>
    <w:rsid w:val="00A032D9"/>
    <w:rsid w:val="00A04470"/>
    <w:rsid w:val="00A054BF"/>
    <w:rsid w:val="00A06815"/>
    <w:rsid w:val="00A10695"/>
    <w:rsid w:val="00A15D38"/>
    <w:rsid w:val="00A20303"/>
    <w:rsid w:val="00A212F0"/>
    <w:rsid w:val="00A233E2"/>
    <w:rsid w:val="00A23981"/>
    <w:rsid w:val="00A24C3C"/>
    <w:rsid w:val="00A24CDF"/>
    <w:rsid w:val="00A25984"/>
    <w:rsid w:val="00A26553"/>
    <w:rsid w:val="00A26F74"/>
    <w:rsid w:val="00A31A73"/>
    <w:rsid w:val="00A322BA"/>
    <w:rsid w:val="00A3245E"/>
    <w:rsid w:val="00A336F2"/>
    <w:rsid w:val="00A33752"/>
    <w:rsid w:val="00A3702C"/>
    <w:rsid w:val="00A37241"/>
    <w:rsid w:val="00A41623"/>
    <w:rsid w:val="00A41728"/>
    <w:rsid w:val="00A43B39"/>
    <w:rsid w:val="00A46F33"/>
    <w:rsid w:val="00A506F1"/>
    <w:rsid w:val="00A53107"/>
    <w:rsid w:val="00A53EB7"/>
    <w:rsid w:val="00A5414B"/>
    <w:rsid w:val="00A546CB"/>
    <w:rsid w:val="00A55847"/>
    <w:rsid w:val="00A57524"/>
    <w:rsid w:val="00A57824"/>
    <w:rsid w:val="00A62B03"/>
    <w:rsid w:val="00A66554"/>
    <w:rsid w:val="00A675A9"/>
    <w:rsid w:val="00A723CF"/>
    <w:rsid w:val="00A7321D"/>
    <w:rsid w:val="00A73AA8"/>
    <w:rsid w:val="00A745F6"/>
    <w:rsid w:val="00A75229"/>
    <w:rsid w:val="00A7569E"/>
    <w:rsid w:val="00A75CEB"/>
    <w:rsid w:val="00A765E7"/>
    <w:rsid w:val="00A76D31"/>
    <w:rsid w:val="00A775D5"/>
    <w:rsid w:val="00A80579"/>
    <w:rsid w:val="00A81271"/>
    <w:rsid w:val="00A819FC"/>
    <w:rsid w:val="00A825A8"/>
    <w:rsid w:val="00A83A96"/>
    <w:rsid w:val="00A854B2"/>
    <w:rsid w:val="00A86D6D"/>
    <w:rsid w:val="00A87F34"/>
    <w:rsid w:val="00A9110D"/>
    <w:rsid w:val="00A91658"/>
    <w:rsid w:val="00A921B4"/>
    <w:rsid w:val="00A9326E"/>
    <w:rsid w:val="00A93FEC"/>
    <w:rsid w:val="00A9504E"/>
    <w:rsid w:val="00A95B51"/>
    <w:rsid w:val="00A96BC7"/>
    <w:rsid w:val="00A96D83"/>
    <w:rsid w:val="00AA5878"/>
    <w:rsid w:val="00AA7647"/>
    <w:rsid w:val="00AB004B"/>
    <w:rsid w:val="00AB1505"/>
    <w:rsid w:val="00AB158B"/>
    <w:rsid w:val="00AB2173"/>
    <w:rsid w:val="00AB2DCD"/>
    <w:rsid w:val="00AB3657"/>
    <w:rsid w:val="00AC0B42"/>
    <w:rsid w:val="00AC5AD8"/>
    <w:rsid w:val="00AC5B09"/>
    <w:rsid w:val="00AC68E1"/>
    <w:rsid w:val="00AC7A0B"/>
    <w:rsid w:val="00AC7A86"/>
    <w:rsid w:val="00AD0D30"/>
    <w:rsid w:val="00AD2B02"/>
    <w:rsid w:val="00AD378F"/>
    <w:rsid w:val="00AD41AC"/>
    <w:rsid w:val="00AD75E6"/>
    <w:rsid w:val="00AE3E43"/>
    <w:rsid w:val="00AE507B"/>
    <w:rsid w:val="00AE50D5"/>
    <w:rsid w:val="00AE58B2"/>
    <w:rsid w:val="00AE7430"/>
    <w:rsid w:val="00AF16E8"/>
    <w:rsid w:val="00AF1785"/>
    <w:rsid w:val="00AF2B49"/>
    <w:rsid w:val="00AF3CF0"/>
    <w:rsid w:val="00AF464B"/>
    <w:rsid w:val="00AF5841"/>
    <w:rsid w:val="00AF5CCF"/>
    <w:rsid w:val="00AF6079"/>
    <w:rsid w:val="00AF641A"/>
    <w:rsid w:val="00AF6679"/>
    <w:rsid w:val="00B10FEA"/>
    <w:rsid w:val="00B129B5"/>
    <w:rsid w:val="00B1311C"/>
    <w:rsid w:val="00B13483"/>
    <w:rsid w:val="00B13FDB"/>
    <w:rsid w:val="00B140F7"/>
    <w:rsid w:val="00B14EC5"/>
    <w:rsid w:val="00B15623"/>
    <w:rsid w:val="00B165CE"/>
    <w:rsid w:val="00B175BE"/>
    <w:rsid w:val="00B204CF"/>
    <w:rsid w:val="00B20769"/>
    <w:rsid w:val="00B2307E"/>
    <w:rsid w:val="00B26D49"/>
    <w:rsid w:val="00B26FFB"/>
    <w:rsid w:val="00B27176"/>
    <w:rsid w:val="00B302D4"/>
    <w:rsid w:val="00B316FF"/>
    <w:rsid w:val="00B31871"/>
    <w:rsid w:val="00B33CF5"/>
    <w:rsid w:val="00B345A5"/>
    <w:rsid w:val="00B3535B"/>
    <w:rsid w:val="00B35406"/>
    <w:rsid w:val="00B40C96"/>
    <w:rsid w:val="00B4163F"/>
    <w:rsid w:val="00B426B3"/>
    <w:rsid w:val="00B43A25"/>
    <w:rsid w:val="00B43F97"/>
    <w:rsid w:val="00B44C72"/>
    <w:rsid w:val="00B45F05"/>
    <w:rsid w:val="00B465AE"/>
    <w:rsid w:val="00B5063C"/>
    <w:rsid w:val="00B5177B"/>
    <w:rsid w:val="00B52201"/>
    <w:rsid w:val="00B52F9F"/>
    <w:rsid w:val="00B54091"/>
    <w:rsid w:val="00B56B21"/>
    <w:rsid w:val="00B5793B"/>
    <w:rsid w:val="00B57F72"/>
    <w:rsid w:val="00B60FFB"/>
    <w:rsid w:val="00B63AFB"/>
    <w:rsid w:val="00B65ABC"/>
    <w:rsid w:val="00B672A5"/>
    <w:rsid w:val="00B67DEB"/>
    <w:rsid w:val="00B709A9"/>
    <w:rsid w:val="00B73AC8"/>
    <w:rsid w:val="00B774EB"/>
    <w:rsid w:val="00B77FF5"/>
    <w:rsid w:val="00B82DE7"/>
    <w:rsid w:val="00B82F92"/>
    <w:rsid w:val="00B831C0"/>
    <w:rsid w:val="00B85005"/>
    <w:rsid w:val="00B85B40"/>
    <w:rsid w:val="00B9128E"/>
    <w:rsid w:val="00B93787"/>
    <w:rsid w:val="00B93E62"/>
    <w:rsid w:val="00B94682"/>
    <w:rsid w:val="00B95379"/>
    <w:rsid w:val="00B9583D"/>
    <w:rsid w:val="00B9641C"/>
    <w:rsid w:val="00B96442"/>
    <w:rsid w:val="00B979EA"/>
    <w:rsid w:val="00BA043D"/>
    <w:rsid w:val="00BA2EC6"/>
    <w:rsid w:val="00BA32D7"/>
    <w:rsid w:val="00BA4932"/>
    <w:rsid w:val="00BA5EFE"/>
    <w:rsid w:val="00BB0298"/>
    <w:rsid w:val="00BB030F"/>
    <w:rsid w:val="00BB0DC7"/>
    <w:rsid w:val="00BB24A7"/>
    <w:rsid w:val="00BB50E9"/>
    <w:rsid w:val="00BB626C"/>
    <w:rsid w:val="00BB6277"/>
    <w:rsid w:val="00BB7BA6"/>
    <w:rsid w:val="00BB7FF0"/>
    <w:rsid w:val="00BC1A8B"/>
    <w:rsid w:val="00BC1C7A"/>
    <w:rsid w:val="00BC208D"/>
    <w:rsid w:val="00BC3F0B"/>
    <w:rsid w:val="00BC7A81"/>
    <w:rsid w:val="00BD0A62"/>
    <w:rsid w:val="00BD1067"/>
    <w:rsid w:val="00BD1FBC"/>
    <w:rsid w:val="00BD3514"/>
    <w:rsid w:val="00BD46D8"/>
    <w:rsid w:val="00BD5CEA"/>
    <w:rsid w:val="00BD7007"/>
    <w:rsid w:val="00BE0215"/>
    <w:rsid w:val="00BE1142"/>
    <w:rsid w:val="00BE2F3B"/>
    <w:rsid w:val="00BE38B5"/>
    <w:rsid w:val="00BE4C81"/>
    <w:rsid w:val="00BE6D1A"/>
    <w:rsid w:val="00BE77FC"/>
    <w:rsid w:val="00BF22D9"/>
    <w:rsid w:val="00BF3CD2"/>
    <w:rsid w:val="00BF67D9"/>
    <w:rsid w:val="00BF7DEE"/>
    <w:rsid w:val="00BF7ECC"/>
    <w:rsid w:val="00C01EDD"/>
    <w:rsid w:val="00C04DA4"/>
    <w:rsid w:val="00C05DBE"/>
    <w:rsid w:val="00C07928"/>
    <w:rsid w:val="00C07A14"/>
    <w:rsid w:val="00C10C0C"/>
    <w:rsid w:val="00C10E8D"/>
    <w:rsid w:val="00C11B72"/>
    <w:rsid w:val="00C1301E"/>
    <w:rsid w:val="00C13573"/>
    <w:rsid w:val="00C13C04"/>
    <w:rsid w:val="00C2092A"/>
    <w:rsid w:val="00C22D95"/>
    <w:rsid w:val="00C24C20"/>
    <w:rsid w:val="00C2680C"/>
    <w:rsid w:val="00C27467"/>
    <w:rsid w:val="00C32058"/>
    <w:rsid w:val="00C32097"/>
    <w:rsid w:val="00C32223"/>
    <w:rsid w:val="00C322B1"/>
    <w:rsid w:val="00C32B71"/>
    <w:rsid w:val="00C3674C"/>
    <w:rsid w:val="00C403AE"/>
    <w:rsid w:val="00C41C50"/>
    <w:rsid w:val="00C42194"/>
    <w:rsid w:val="00C431AA"/>
    <w:rsid w:val="00C44653"/>
    <w:rsid w:val="00C46681"/>
    <w:rsid w:val="00C46BD6"/>
    <w:rsid w:val="00C47488"/>
    <w:rsid w:val="00C51C01"/>
    <w:rsid w:val="00C51C94"/>
    <w:rsid w:val="00C51DC5"/>
    <w:rsid w:val="00C51E8F"/>
    <w:rsid w:val="00C5230E"/>
    <w:rsid w:val="00C53A48"/>
    <w:rsid w:val="00C555C2"/>
    <w:rsid w:val="00C55FD3"/>
    <w:rsid w:val="00C56422"/>
    <w:rsid w:val="00C57CB4"/>
    <w:rsid w:val="00C611CD"/>
    <w:rsid w:val="00C62208"/>
    <w:rsid w:val="00C64BE6"/>
    <w:rsid w:val="00C64E30"/>
    <w:rsid w:val="00C71481"/>
    <w:rsid w:val="00C739B3"/>
    <w:rsid w:val="00C74AD5"/>
    <w:rsid w:val="00C74E1C"/>
    <w:rsid w:val="00C75886"/>
    <w:rsid w:val="00C80AF8"/>
    <w:rsid w:val="00C81CD8"/>
    <w:rsid w:val="00C829A7"/>
    <w:rsid w:val="00C836D9"/>
    <w:rsid w:val="00C85756"/>
    <w:rsid w:val="00C86EB0"/>
    <w:rsid w:val="00C8725E"/>
    <w:rsid w:val="00C87500"/>
    <w:rsid w:val="00C91C6C"/>
    <w:rsid w:val="00C91F59"/>
    <w:rsid w:val="00C92D6D"/>
    <w:rsid w:val="00C9310B"/>
    <w:rsid w:val="00C93C54"/>
    <w:rsid w:val="00CA0CB4"/>
    <w:rsid w:val="00CA333E"/>
    <w:rsid w:val="00CA3F10"/>
    <w:rsid w:val="00CA45F9"/>
    <w:rsid w:val="00CA4A2B"/>
    <w:rsid w:val="00CA4C8D"/>
    <w:rsid w:val="00CA5B96"/>
    <w:rsid w:val="00CB021B"/>
    <w:rsid w:val="00CB0AF5"/>
    <w:rsid w:val="00CB168C"/>
    <w:rsid w:val="00CB206B"/>
    <w:rsid w:val="00CB2FD8"/>
    <w:rsid w:val="00CB3FAA"/>
    <w:rsid w:val="00CB4548"/>
    <w:rsid w:val="00CB5A37"/>
    <w:rsid w:val="00CC0AFB"/>
    <w:rsid w:val="00CC2284"/>
    <w:rsid w:val="00CC2411"/>
    <w:rsid w:val="00CC521D"/>
    <w:rsid w:val="00CC644B"/>
    <w:rsid w:val="00CD0BD1"/>
    <w:rsid w:val="00CD0FF6"/>
    <w:rsid w:val="00CD653C"/>
    <w:rsid w:val="00CE0CC6"/>
    <w:rsid w:val="00CE1187"/>
    <w:rsid w:val="00CE2E2D"/>
    <w:rsid w:val="00CE4B19"/>
    <w:rsid w:val="00CE5AF4"/>
    <w:rsid w:val="00CF2C64"/>
    <w:rsid w:val="00CF35C3"/>
    <w:rsid w:val="00CF3F8E"/>
    <w:rsid w:val="00CF4BAF"/>
    <w:rsid w:val="00CF5538"/>
    <w:rsid w:val="00CF5CAD"/>
    <w:rsid w:val="00CF6279"/>
    <w:rsid w:val="00CF63A7"/>
    <w:rsid w:val="00CF68FB"/>
    <w:rsid w:val="00D027F2"/>
    <w:rsid w:val="00D03EAE"/>
    <w:rsid w:val="00D047D3"/>
    <w:rsid w:val="00D05F93"/>
    <w:rsid w:val="00D06B35"/>
    <w:rsid w:val="00D103BE"/>
    <w:rsid w:val="00D121FD"/>
    <w:rsid w:val="00D13ABB"/>
    <w:rsid w:val="00D13C6F"/>
    <w:rsid w:val="00D207E1"/>
    <w:rsid w:val="00D208E0"/>
    <w:rsid w:val="00D20A77"/>
    <w:rsid w:val="00D21401"/>
    <w:rsid w:val="00D228CA"/>
    <w:rsid w:val="00D23102"/>
    <w:rsid w:val="00D327BC"/>
    <w:rsid w:val="00D33179"/>
    <w:rsid w:val="00D33E78"/>
    <w:rsid w:val="00D3776F"/>
    <w:rsid w:val="00D37BA5"/>
    <w:rsid w:val="00D406DC"/>
    <w:rsid w:val="00D40F27"/>
    <w:rsid w:val="00D40FB6"/>
    <w:rsid w:val="00D44BAD"/>
    <w:rsid w:val="00D45C28"/>
    <w:rsid w:val="00D474D7"/>
    <w:rsid w:val="00D47F2E"/>
    <w:rsid w:val="00D505CD"/>
    <w:rsid w:val="00D5371D"/>
    <w:rsid w:val="00D56FA8"/>
    <w:rsid w:val="00D578AC"/>
    <w:rsid w:val="00D57B57"/>
    <w:rsid w:val="00D603BF"/>
    <w:rsid w:val="00D60869"/>
    <w:rsid w:val="00D60EC9"/>
    <w:rsid w:val="00D61720"/>
    <w:rsid w:val="00D622BB"/>
    <w:rsid w:val="00D62968"/>
    <w:rsid w:val="00D63C52"/>
    <w:rsid w:val="00D6558B"/>
    <w:rsid w:val="00D662F7"/>
    <w:rsid w:val="00D67E89"/>
    <w:rsid w:val="00D71356"/>
    <w:rsid w:val="00D71831"/>
    <w:rsid w:val="00D73290"/>
    <w:rsid w:val="00D7390B"/>
    <w:rsid w:val="00D73A54"/>
    <w:rsid w:val="00D752BE"/>
    <w:rsid w:val="00D75C0F"/>
    <w:rsid w:val="00D76AA8"/>
    <w:rsid w:val="00D819F6"/>
    <w:rsid w:val="00D81CDB"/>
    <w:rsid w:val="00D853DA"/>
    <w:rsid w:val="00D91F14"/>
    <w:rsid w:val="00D91FE2"/>
    <w:rsid w:val="00D92D7A"/>
    <w:rsid w:val="00D934FC"/>
    <w:rsid w:val="00D944AA"/>
    <w:rsid w:val="00D94ADC"/>
    <w:rsid w:val="00D956A8"/>
    <w:rsid w:val="00D95D1D"/>
    <w:rsid w:val="00D95E79"/>
    <w:rsid w:val="00D97CD2"/>
    <w:rsid w:val="00DA105E"/>
    <w:rsid w:val="00DA350B"/>
    <w:rsid w:val="00DA3B30"/>
    <w:rsid w:val="00DA5BFC"/>
    <w:rsid w:val="00DA6AEF"/>
    <w:rsid w:val="00DA799E"/>
    <w:rsid w:val="00DA7E47"/>
    <w:rsid w:val="00DB4277"/>
    <w:rsid w:val="00DB5302"/>
    <w:rsid w:val="00DB79A3"/>
    <w:rsid w:val="00DC264F"/>
    <w:rsid w:val="00DC6CCB"/>
    <w:rsid w:val="00DC708A"/>
    <w:rsid w:val="00DC711A"/>
    <w:rsid w:val="00DC72AF"/>
    <w:rsid w:val="00DC7353"/>
    <w:rsid w:val="00DD0F20"/>
    <w:rsid w:val="00DD20CF"/>
    <w:rsid w:val="00DD2C4C"/>
    <w:rsid w:val="00DD7F03"/>
    <w:rsid w:val="00DE1566"/>
    <w:rsid w:val="00DE1823"/>
    <w:rsid w:val="00DE2FBF"/>
    <w:rsid w:val="00DE3403"/>
    <w:rsid w:val="00DE4ED9"/>
    <w:rsid w:val="00DE52E8"/>
    <w:rsid w:val="00DE54DE"/>
    <w:rsid w:val="00DE5E2F"/>
    <w:rsid w:val="00DE7028"/>
    <w:rsid w:val="00DF1818"/>
    <w:rsid w:val="00DF2721"/>
    <w:rsid w:val="00DF2CB5"/>
    <w:rsid w:val="00DF4647"/>
    <w:rsid w:val="00DF63FC"/>
    <w:rsid w:val="00E00AC0"/>
    <w:rsid w:val="00E030BA"/>
    <w:rsid w:val="00E03FCC"/>
    <w:rsid w:val="00E0561A"/>
    <w:rsid w:val="00E05A14"/>
    <w:rsid w:val="00E12339"/>
    <w:rsid w:val="00E15477"/>
    <w:rsid w:val="00E15646"/>
    <w:rsid w:val="00E163C3"/>
    <w:rsid w:val="00E21557"/>
    <w:rsid w:val="00E242B6"/>
    <w:rsid w:val="00E2506F"/>
    <w:rsid w:val="00E25D8E"/>
    <w:rsid w:val="00E2708B"/>
    <w:rsid w:val="00E27CFC"/>
    <w:rsid w:val="00E30192"/>
    <w:rsid w:val="00E310F3"/>
    <w:rsid w:val="00E3145C"/>
    <w:rsid w:val="00E31528"/>
    <w:rsid w:val="00E31B4A"/>
    <w:rsid w:val="00E322A2"/>
    <w:rsid w:val="00E32F63"/>
    <w:rsid w:val="00E3398F"/>
    <w:rsid w:val="00E33D88"/>
    <w:rsid w:val="00E35B54"/>
    <w:rsid w:val="00E415A4"/>
    <w:rsid w:val="00E4251B"/>
    <w:rsid w:val="00E42D57"/>
    <w:rsid w:val="00E43EF6"/>
    <w:rsid w:val="00E44BD7"/>
    <w:rsid w:val="00E503BA"/>
    <w:rsid w:val="00E53AF5"/>
    <w:rsid w:val="00E541B2"/>
    <w:rsid w:val="00E54ACA"/>
    <w:rsid w:val="00E55050"/>
    <w:rsid w:val="00E57A79"/>
    <w:rsid w:val="00E57AEB"/>
    <w:rsid w:val="00E57FD3"/>
    <w:rsid w:val="00E612B5"/>
    <w:rsid w:val="00E6225C"/>
    <w:rsid w:val="00E626F9"/>
    <w:rsid w:val="00E63FBD"/>
    <w:rsid w:val="00E66108"/>
    <w:rsid w:val="00E66A64"/>
    <w:rsid w:val="00E67684"/>
    <w:rsid w:val="00E71041"/>
    <w:rsid w:val="00E71F18"/>
    <w:rsid w:val="00E73618"/>
    <w:rsid w:val="00E73C4C"/>
    <w:rsid w:val="00E73E93"/>
    <w:rsid w:val="00E75125"/>
    <w:rsid w:val="00E76064"/>
    <w:rsid w:val="00E76A23"/>
    <w:rsid w:val="00E772DB"/>
    <w:rsid w:val="00E77875"/>
    <w:rsid w:val="00E7789E"/>
    <w:rsid w:val="00E77B54"/>
    <w:rsid w:val="00E80A6F"/>
    <w:rsid w:val="00E80E63"/>
    <w:rsid w:val="00E817A4"/>
    <w:rsid w:val="00E82809"/>
    <w:rsid w:val="00E8469B"/>
    <w:rsid w:val="00E87278"/>
    <w:rsid w:val="00E907CE"/>
    <w:rsid w:val="00E9094B"/>
    <w:rsid w:val="00E93171"/>
    <w:rsid w:val="00E93336"/>
    <w:rsid w:val="00E9437D"/>
    <w:rsid w:val="00E96C98"/>
    <w:rsid w:val="00EA07B3"/>
    <w:rsid w:val="00EA08D3"/>
    <w:rsid w:val="00EA205A"/>
    <w:rsid w:val="00EA5CC3"/>
    <w:rsid w:val="00EA66B0"/>
    <w:rsid w:val="00EA6C01"/>
    <w:rsid w:val="00EA6CE0"/>
    <w:rsid w:val="00EA6FC2"/>
    <w:rsid w:val="00EB1B95"/>
    <w:rsid w:val="00EB6DAF"/>
    <w:rsid w:val="00EC19F3"/>
    <w:rsid w:val="00EC2CEE"/>
    <w:rsid w:val="00EC2FBC"/>
    <w:rsid w:val="00EC2FFB"/>
    <w:rsid w:val="00EC3CB4"/>
    <w:rsid w:val="00EC4965"/>
    <w:rsid w:val="00EC5844"/>
    <w:rsid w:val="00ED2210"/>
    <w:rsid w:val="00ED2B7F"/>
    <w:rsid w:val="00ED36FD"/>
    <w:rsid w:val="00ED3DE5"/>
    <w:rsid w:val="00ED40C7"/>
    <w:rsid w:val="00ED4298"/>
    <w:rsid w:val="00ED4A99"/>
    <w:rsid w:val="00ED536F"/>
    <w:rsid w:val="00ED60F4"/>
    <w:rsid w:val="00EE0098"/>
    <w:rsid w:val="00EE067D"/>
    <w:rsid w:val="00EE25AC"/>
    <w:rsid w:val="00EE2F4D"/>
    <w:rsid w:val="00EE4F90"/>
    <w:rsid w:val="00EE5273"/>
    <w:rsid w:val="00EE68E0"/>
    <w:rsid w:val="00EE6F2A"/>
    <w:rsid w:val="00EF39A3"/>
    <w:rsid w:val="00EF4A11"/>
    <w:rsid w:val="00EF56B4"/>
    <w:rsid w:val="00EF5A54"/>
    <w:rsid w:val="00EF5E8A"/>
    <w:rsid w:val="00F0178A"/>
    <w:rsid w:val="00F020CD"/>
    <w:rsid w:val="00F03188"/>
    <w:rsid w:val="00F03404"/>
    <w:rsid w:val="00F03544"/>
    <w:rsid w:val="00F0469D"/>
    <w:rsid w:val="00F0531B"/>
    <w:rsid w:val="00F07182"/>
    <w:rsid w:val="00F1057D"/>
    <w:rsid w:val="00F11447"/>
    <w:rsid w:val="00F11FA9"/>
    <w:rsid w:val="00F13C21"/>
    <w:rsid w:val="00F153BE"/>
    <w:rsid w:val="00F178C7"/>
    <w:rsid w:val="00F20771"/>
    <w:rsid w:val="00F224DF"/>
    <w:rsid w:val="00F25300"/>
    <w:rsid w:val="00F307C5"/>
    <w:rsid w:val="00F308D7"/>
    <w:rsid w:val="00F316B8"/>
    <w:rsid w:val="00F31CF7"/>
    <w:rsid w:val="00F326CB"/>
    <w:rsid w:val="00F331CB"/>
    <w:rsid w:val="00F33C67"/>
    <w:rsid w:val="00F3681D"/>
    <w:rsid w:val="00F43B1B"/>
    <w:rsid w:val="00F43CB9"/>
    <w:rsid w:val="00F44672"/>
    <w:rsid w:val="00F44980"/>
    <w:rsid w:val="00F455B9"/>
    <w:rsid w:val="00F45A59"/>
    <w:rsid w:val="00F47A7D"/>
    <w:rsid w:val="00F50646"/>
    <w:rsid w:val="00F50D2F"/>
    <w:rsid w:val="00F526B9"/>
    <w:rsid w:val="00F52B5C"/>
    <w:rsid w:val="00F52F50"/>
    <w:rsid w:val="00F53130"/>
    <w:rsid w:val="00F537D0"/>
    <w:rsid w:val="00F604AD"/>
    <w:rsid w:val="00F60A3C"/>
    <w:rsid w:val="00F6155A"/>
    <w:rsid w:val="00F620B1"/>
    <w:rsid w:val="00F64DA7"/>
    <w:rsid w:val="00F712C4"/>
    <w:rsid w:val="00F71716"/>
    <w:rsid w:val="00F71D47"/>
    <w:rsid w:val="00F73F58"/>
    <w:rsid w:val="00F76ECF"/>
    <w:rsid w:val="00F776E0"/>
    <w:rsid w:val="00F77B8F"/>
    <w:rsid w:val="00F82528"/>
    <w:rsid w:val="00F82615"/>
    <w:rsid w:val="00F83136"/>
    <w:rsid w:val="00F83F83"/>
    <w:rsid w:val="00F84FB0"/>
    <w:rsid w:val="00F85817"/>
    <w:rsid w:val="00F870DC"/>
    <w:rsid w:val="00F91AD7"/>
    <w:rsid w:val="00F91E56"/>
    <w:rsid w:val="00F92FAF"/>
    <w:rsid w:val="00F93A1F"/>
    <w:rsid w:val="00F955C2"/>
    <w:rsid w:val="00F96913"/>
    <w:rsid w:val="00F969E8"/>
    <w:rsid w:val="00F97515"/>
    <w:rsid w:val="00F97C45"/>
    <w:rsid w:val="00FA054B"/>
    <w:rsid w:val="00FA0F80"/>
    <w:rsid w:val="00FA3978"/>
    <w:rsid w:val="00FA3EF7"/>
    <w:rsid w:val="00FA568B"/>
    <w:rsid w:val="00FA5C25"/>
    <w:rsid w:val="00FA6A3F"/>
    <w:rsid w:val="00FA6D0A"/>
    <w:rsid w:val="00FA7C84"/>
    <w:rsid w:val="00FB0C2D"/>
    <w:rsid w:val="00FB1D11"/>
    <w:rsid w:val="00FB20D7"/>
    <w:rsid w:val="00FB2EFD"/>
    <w:rsid w:val="00FB318F"/>
    <w:rsid w:val="00FB47EF"/>
    <w:rsid w:val="00FB5A24"/>
    <w:rsid w:val="00FC1695"/>
    <w:rsid w:val="00FC1C10"/>
    <w:rsid w:val="00FC3EF3"/>
    <w:rsid w:val="00FC6C46"/>
    <w:rsid w:val="00FC7011"/>
    <w:rsid w:val="00FC7053"/>
    <w:rsid w:val="00FC7A07"/>
    <w:rsid w:val="00FD2E99"/>
    <w:rsid w:val="00FD5C29"/>
    <w:rsid w:val="00FD73B3"/>
    <w:rsid w:val="00FE0910"/>
    <w:rsid w:val="00FE40A5"/>
    <w:rsid w:val="00FE44A8"/>
    <w:rsid w:val="00FE4F7F"/>
    <w:rsid w:val="00FE5212"/>
    <w:rsid w:val="00FE60D5"/>
    <w:rsid w:val="00FE629C"/>
    <w:rsid w:val="00FE7614"/>
    <w:rsid w:val="00FF2334"/>
    <w:rsid w:val="00FF30E4"/>
    <w:rsid w:val="00FF46E5"/>
    <w:rsid w:val="00FF57BC"/>
    <w:rsid w:val="00FF6321"/>
    <w:rsid w:val="00FF6BA6"/>
    <w:rsid w:val="00FF6FF3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11F53"/>
  <w15:chartTrackingRefBased/>
  <w15:docId w15:val="{849FE009-5A18-46E0-87C8-36DF2BFC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Section"/>
    <w:basedOn w:val="Normal"/>
    <w:next w:val="ListBullet"/>
    <w:link w:val="Heading1Char"/>
    <w:qFormat/>
    <w:rsid w:val="00882ED8"/>
    <w:pPr>
      <w:numPr>
        <w:numId w:val="8"/>
      </w:numPr>
      <w:ind w:left="426" w:hanging="426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3209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7569E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13387F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3387F"/>
    <w:rPr>
      <w:color w:val="808080"/>
    </w:rPr>
  </w:style>
  <w:style w:type="paragraph" w:styleId="Title">
    <w:name w:val="Title"/>
    <w:basedOn w:val="Normal"/>
    <w:link w:val="TitleChar"/>
    <w:qFormat/>
    <w:rsid w:val="00882ED8"/>
    <w:rPr>
      <w:rFonts w:ascii="Arial" w:hAnsi="Arial" w:cs="Arial"/>
      <w:b/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882ED8"/>
    <w:rPr>
      <w:rFonts w:ascii="Arial" w:hAnsi="Arial" w:cs="Arial"/>
      <w:b/>
      <w:sz w:val="32"/>
      <w:szCs w:val="32"/>
      <w:u w:val="single"/>
      <w:lang w:val="en-US" w:eastAsia="en-US"/>
    </w:rPr>
  </w:style>
  <w:style w:type="character" w:customStyle="1" w:styleId="Heading1Char">
    <w:name w:val="Heading 1 Char"/>
    <w:aliases w:val="Section Char"/>
    <w:basedOn w:val="DefaultParagraphFont"/>
    <w:link w:val="Heading1"/>
    <w:rsid w:val="00882ED8"/>
    <w:rPr>
      <w:rFonts w:ascii="Arial" w:hAnsi="Arial" w:cs="Arial"/>
      <w:b/>
      <w:sz w:val="24"/>
      <w:szCs w:val="24"/>
      <w:lang w:val="en-US" w:eastAsia="en-US"/>
    </w:rPr>
  </w:style>
  <w:style w:type="paragraph" w:styleId="ListBullet">
    <w:name w:val="List Bullet"/>
    <w:basedOn w:val="Normal"/>
    <w:rsid w:val="00882ED8"/>
    <w:pPr>
      <w:numPr>
        <w:numId w:val="7"/>
      </w:numPr>
      <w:tabs>
        <w:tab w:val="clear" w:pos="360"/>
      </w:tabs>
      <w:ind w:left="426" w:hanging="426"/>
      <w:contextualSpacing/>
    </w:pPr>
    <w:rPr>
      <w:rFonts w:ascii="Arial" w:hAnsi="Arial" w:cs="Arial"/>
    </w:rPr>
  </w:style>
  <w:style w:type="character" w:customStyle="1" w:styleId="markedcontent">
    <w:name w:val="markedcontent"/>
    <w:basedOn w:val="DefaultParagraphFont"/>
    <w:rsid w:val="00507CF7"/>
  </w:style>
  <w:style w:type="table" w:styleId="TableGrid">
    <w:name w:val="Table Grid"/>
    <w:basedOn w:val="TableNormal"/>
    <w:rsid w:val="00EF5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2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i\Documents\Custom%20Office%20Templates\Colehi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796F-ABC4-4355-B66D-9E35A30F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Colehill</Template>
  <TotalTime>0</TotalTime>
  <Pages>4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Colehill</vt:lpstr>
    </vt:vector>
  </TitlesOfParts>
  <Company>Colehill Parish Council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Colehill</dc:title>
  <dc:subject/>
  <dc:creator>leslie gibson</dc:creator>
  <cp:keywords/>
  <dc:description/>
  <cp:lastModifiedBy>Leslie Gibson</cp:lastModifiedBy>
  <cp:revision>4</cp:revision>
  <cp:lastPrinted>2020-11-11T16:42:00Z</cp:lastPrinted>
  <dcterms:created xsi:type="dcterms:W3CDTF">2023-10-26T11:06:00Z</dcterms:created>
  <dcterms:modified xsi:type="dcterms:W3CDTF">2026-08-26T16:05:00Z</dcterms:modified>
</cp:coreProperties>
</file>